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88" w:type="dxa"/>
        <w:tblBorders>
          <w:top w:val="single" w:sz="4" w:space="0" w:color="auto"/>
          <w:bottom w:val="single" w:sz="4" w:space="0" w:color="auto"/>
        </w:tblBorders>
        <w:tblLayout w:type="fixed"/>
        <w:tblLook w:val="00BF" w:firstRow="1" w:lastRow="0" w:firstColumn="1" w:lastColumn="0" w:noHBand="0" w:noVBand="0"/>
      </w:tblPr>
      <w:tblGrid>
        <w:gridCol w:w="1134"/>
        <w:gridCol w:w="4013"/>
        <w:gridCol w:w="1134"/>
        <w:gridCol w:w="4007"/>
      </w:tblGrid>
      <w:tr w:rsidR="00DF58C7" w:rsidRPr="00CF6699" w:rsidTr="00CF6699">
        <w:trPr>
          <w:trHeight w:val="20"/>
          <w:tblHeader/>
        </w:trPr>
        <w:tc>
          <w:tcPr>
            <w:tcW w:w="5147" w:type="dxa"/>
            <w:gridSpan w:val="2"/>
            <w:tcBorders>
              <w:top w:val="nil"/>
              <w:bottom w:val="nil"/>
            </w:tcBorders>
            <w:shd w:val="clear" w:color="auto" w:fill="auto"/>
          </w:tcPr>
          <w:p w:rsidR="00DF58C7" w:rsidRPr="000A40B4" w:rsidRDefault="007125A8" w:rsidP="00E8158D">
            <w:pPr>
              <w:pStyle w:val="Ledtxt"/>
            </w:pPr>
            <w:bookmarkStart w:id="0" w:name="_GoBack"/>
            <w:bookmarkEnd w:id="0"/>
            <w:r>
              <w:t>To</w:t>
            </w:r>
            <w:r w:rsidR="00317E80" w:rsidRPr="000A40B4">
              <w:t>/Till (</w:t>
            </w:r>
            <w:r w:rsidR="00317E80">
              <w:t>t</w:t>
            </w:r>
            <w:r w:rsidR="00317E80" w:rsidRPr="000A40B4">
              <w:t xml:space="preserve">jänsteställebeteckning </w:t>
            </w:r>
            <w:r w:rsidR="00317E80">
              <w:t>n</w:t>
            </w:r>
            <w:r w:rsidR="00317E80" w:rsidRPr="000A40B4">
              <w:t>amn)</w:t>
            </w:r>
          </w:p>
        </w:tc>
        <w:tc>
          <w:tcPr>
            <w:tcW w:w="5141" w:type="dxa"/>
            <w:gridSpan w:val="2"/>
            <w:tcBorders>
              <w:top w:val="nil"/>
              <w:bottom w:val="nil"/>
            </w:tcBorders>
            <w:shd w:val="clear" w:color="auto" w:fill="auto"/>
          </w:tcPr>
          <w:p w:rsidR="00DF58C7" w:rsidRPr="000A40B4" w:rsidRDefault="00DF58C7" w:rsidP="00E8158D">
            <w:pPr>
              <w:pStyle w:val="Ledtxt"/>
            </w:pPr>
            <w:r w:rsidRPr="000A40B4">
              <w:t>For information</w:t>
            </w:r>
            <w:r w:rsidR="00317E80" w:rsidRPr="00AD3CA5">
              <w:t>/För information (tjänsteställebeteckning namn)</w:t>
            </w:r>
          </w:p>
        </w:tc>
      </w:tr>
      <w:tr w:rsidR="00DF58C7" w:rsidRPr="000A40B4" w:rsidTr="00CF6699">
        <w:trPr>
          <w:trHeight w:val="20"/>
        </w:trPr>
        <w:tc>
          <w:tcPr>
            <w:tcW w:w="1134" w:type="dxa"/>
            <w:tcBorders>
              <w:top w:val="nil"/>
              <w:bottom w:val="nil"/>
            </w:tcBorders>
            <w:shd w:val="clear" w:color="auto" w:fill="auto"/>
          </w:tcPr>
          <w:p w:rsidR="00DF58C7" w:rsidRPr="000A40B4" w:rsidRDefault="00DF58C7" w:rsidP="009421E8">
            <w:pPr>
              <w:pStyle w:val="Header"/>
            </w:pPr>
          </w:p>
        </w:tc>
        <w:tc>
          <w:tcPr>
            <w:tcW w:w="4013" w:type="dxa"/>
            <w:tcBorders>
              <w:top w:val="nil"/>
              <w:bottom w:val="nil"/>
            </w:tcBorders>
            <w:shd w:val="clear" w:color="auto" w:fill="auto"/>
          </w:tcPr>
          <w:p w:rsidR="00DF58C7" w:rsidRPr="000A40B4" w:rsidRDefault="00DF58C7" w:rsidP="009421E8">
            <w:pPr>
              <w:pStyle w:val="Header"/>
            </w:pPr>
          </w:p>
        </w:tc>
        <w:tc>
          <w:tcPr>
            <w:tcW w:w="1134" w:type="dxa"/>
            <w:tcBorders>
              <w:top w:val="nil"/>
              <w:bottom w:val="nil"/>
            </w:tcBorders>
            <w:shd w:val="clear" w:color="auto" w:fill="auto"/>
          </w:tcPr>
          <w:p w:rsidR="00DF58C7" w:rsidRPr="000A40B4" w:rsidRDefault="00DF58C7" w:rsidP="009421E8">
            <w:pPr>
              <w:pStyle w:val="Header"/>
            </w:pPr>
          </w:p>
        </w:tc>
        <w:tc>
          <w:tcPr>
            <w:tcW w:w="3950" w:type="dxa"/>
            <w:tcBorders>
              <w:top w:val="nil"/>
              <w:bottom w:val="nil"/>
            </w:tcBorders>
            <w:shd w:val="clear" w:color="auto" w:fill="auto"/>
          </w:tcPr>
          <w:p w:rsidR="00DF58C7" w:rsidRPr="000A40B4" w:rsidRDefault="00DF58C7" w:rsidP="009421E8">
            <w:pPr>
              <w:pStyle w:val="Header"/>
            </w:pPr>
          </w:p>
        </w:tc>
      </w:tr>
    </w:tbl>
    <w:p w:rsidR="008D5E37" w:rsidRDefault="008D5E37" w:rsidP="00490A46">
      <w:bookmarkStart w:id="1" w:name="Start"/>
      <w:bookmarkEnd w:id="1"/>
    </w:p>
    <w:bookmarkStart w:id="2" w:name="Begin"/>
    <w:bookmarkEnd w:id="2"/>
    <w:p w:rsidR="00AC4B72" w:rsidRDefault="0098070B" w:rsidP="00AC4B72">
      <w:pPr>
        <w:pStyle w:val="Title"/>
      </w:pPr>
      <w:r>
        <w:fldChar w:fldCharType="begin"/>
      </w:r>
      <w:r w:rsidR="00AC4B72">
        <w:instrText xml:space="preserve"> REF DocTitle \h </w:instrText>
      </w:r>
      <w:r>
        <w:fldChar w:fldCharType="separate"/>
      </w:r>
      <w:r w:rsidR="00AC4B72">
        <w:t>Arbete med Högspänning</w:t>
      </w:r>
      <w:r>
        <w:fldChar w:fldCharType="end"/>
      </w:r>
    </w:p>
    <w:p w:rsidR="00064262" w:rsidRPr="00AC4B72" w:rsidRDefault="00FA1E06" w:rsidP="00AC4B72">
      <w:pPr>
        <w:pStyle w:val="Title"/>
        <w:spacing w:before="0" w:after="0"/>
        <w:rPr>
          <w:sz w:val="16"/>
          <w:szCs w:val="16"/>
        </w:rPr>
      </w:pPr>
      <w:r w:rsidRPr="00407C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i1027" type="#_x0000_t75" alt="MPj04392440000[1]" style="width:187.5pt;height:124.5pt;visibility:visible">
            <v:imagedata r:id="rId7" o:title="MPj04392440000[1]"/>
          </v:shape>
        </w:pict>
      </w:r>
    </w:p>
    <w:p w:rsidR="000C4C09" w:rsidRDefault="000C4C09" w:rsidP="00AC4B72">
      <w:pPr>
        <w:pStyle w:val="TOC1"/>
      </w:pPr>
    </w:p>
    <w:p w:rsidR="00435884" w:rsidRDefault="0098070B" w:rsidP="00AC4B72">
      <w:pPr>
        <w:pStyle w:val="TOC1"/>
        <w:rPr>
          <w:rFonts w:ascii="Times New Roman" w:hAnsi="Times New Roman"/>
          <w:noProof/>
        </w:rPr>
      </w:pPr>
      <w:r w:rsidRPr="0098070B">
        <w:fldChar w:fldCharType="begin"/>
      </w:r>
      <w:r w:rsidR="004F538A">
        <w:instrText xml:space="preserve"> TOC \o "1-3" \h \z \u </w:instrText>
      </w:r>
      <w:r w:rsidRPr="0098070B">
        <w:fldChar w:fldCharType="separate"/>
      </w:r>
      <w:hyperlink w:anchor="_Toc274559207" w:history="1">
        <w:r w:rsidR="00435884" w:rsidRPr="002B7AC5">
          <w:rPr>
            <w:rStyle w:val="Hyperlink"/>
            <w:noProof/>
          </w:rPr>
          <w:t>Arbetsrutiner vid högspänning</w:t>
        </w:r>
        <w:r w:rsidR="00435884">
          <w:rPr>
            <w:noProof/>
            <w:webHidden/>
          </w:rPr>
          <w:tab/>
        </w:r>
        <w:r>
          <w:rPr>
            <w:noProof/>
            <w:webHidden/>
          </w:rPr>
          <w:fldChar w:fldCharType="begin"/>
        </w:r>
        <w:r w:rsidR="00435884">
          <w:rPr>
            <w:noProof/>
            <w:webHidden/>
          </w:rPr>
          <w:instrText xml:space="preserve"> PAGEREF _Toc274559207 \h </w:instrText>
        </w:r>
        <w:r>
          <w:rPr>
            <w:noProof/>
            <w:webHidden/>
          </w:rPr>
        </w:r>
        <w:r>
          <w:rPr>
            <w:noProof/>
            <w:webHidden/>
          </w:rPr>
          <w:fldChar w:fldCharType="separate"/>
        </w:r>
        <w:r w:rsidR="00435884">
          <w:rPr>
            <w:noProof/>
            <w:webHidden/>
          </w:rPr>
          <w:t>1</w:t>
        </w:r>
        <w:r>
          <w:rPr>
            <w:noProof/>
            <w:webHidden/>
          </w:rPr>
          <w:fldChar w:fldCharType="end"/>
        </w:r>
      </w:hyperlink>
    </w:p>
    <w:p w:rsidR="00435884" w:rsidRDefault="0098070B" w:rsidP="00AC4B72">
      <w:pPr>
        <w:pStyle w:val="TOC1"/>
        <w:rPr>
          <w:rFonts w:ascii="Times New Roman" w:hAnsi="Times New Roman"/>
          <w:noProof/>
        </w:rPr>
      </w:pPr>
      <w:hyperlink w:anchor="_Toc274559208" w:history="1">
        <w:r w:rsidR="00435884" w:rsidRPr="002B7AC5">
          <w:rPr>
            <w:rStyle w:val="Hyperlink"/>
            <w:noProof/>
          </w:rPr>
          <w:t>Arbetsrutiner vid högspänning</w:t>
        </w:r>
        <w:r w:rsidR="00435884">
          <w:rPr>
            <w:noProof/>
            <w:webHidden/>
          </w:rPr>
          <w:tab/>
        </w:r>
        <w:r>
          <w:rPr>
            <w:noProof/>
            <w:webHidden/>
          </w:rPr>
          <w:fldChar w:fldCharType="begin"/>
        </w:r>
        <w:r w:rsidR="00435884">
          <w:rPr>
            <w:noProof/>
            <w:webHidden/>
          </w:rPr>
          <w:instrText xml:space="preserve"> PAGEREF _Toc274559208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09" w:history="1">
        <w:r w:rsidR="00435884" w:rsidRPr="002B7AC5">
          <w:rPr>
            <w:rStyle w:val="Hyperlink"/>
            <w:noProof/>
          </w:rPr>
          <w:t>Rollbeskrivning</w:t>
        </w:r>
        <w:r w:rsidR="00435884">
          <w:rPr>
            <w:noProof/>
            <w:webHidden/>
          </w:rPr>
          <w:tab/>
        </w:r>
        <w:r>
          <w:rPr>
            <w:noProof/>
            <w:webHidden/>
          </w:rPr>
          <w:fldChar w:fldCharType="begin"/>
        </w:r>
        <w:r w:rsidR="00435884">
          <w:rPr>
            <w:noProof/>
            <w:webHidden/>
          </w:rPr>
          <w:instrText xml:space="preserve"> PAGEREF _Toc274559209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0" w:history="1">
        <w:r w:rsidR="00435884" w:rsidRPr="002B7AC5">
          <w:rPr>
            <w:rStyle w:val="Hyperlink"/>
            <w:noProof/>
          </w:rPr>
          <w:t>Eldriftansvarig</w:t>
        </w:r>
        <w:r w:rsidR="00435884">
          <w:rPr>
            <w:noProof/>
            <w:webHidden/>
          </w:rPr>
          <w:tab/>
        </w:r>
        <w:r>
          <w:rPr>
            <w:noProof/>
            <w:webHidden/>
          </w:rPr>
          <w:fldChar w:fldCharType="begin"/>
        </w:r>
        <w:r w:rsidR="00435884">
          <w:rPr>
            <w:noProof/>
            <w:webHidden/>
          </w:rPr>
          <w:instrText xml:space="preserve"> PAGEREF _Toc274559210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1" w:history="1">
        <w:r w:rsidR="00435884" w:rsidRPr="002B7AC5">
          <w:rPr>
            <w:rStyle w:val="Hyperlink"/>
            <w:noProof/>
          </w:rPr>
          <w:t>Kopplingsansvarig</w:t>
        </w:r>
        <w:r w:rsidR="00435884">
          <w:rPr>
            <w:noProof/>
            <w:webHidden/>
          </w:rPr>
          <w:tab/>
        </w:r>
        <w:r>
          <w:rPr>
            <w:noProof/>
            <w:webHidden/>
          </w:rPr>
          <w:fldChar w:fldCharType="begin"/>
        </w:r>
        <w:r w:rsidR="00435884">
          <w:rPr>
            <w:noProof/>
            <w:webHidden/>
          </w:rPr>
          <w:instrText xml:space="preserve"> PAGEREF _Toc274559211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2" w:history="1">
        <w:r w:rsidR="00435884" w:rsidRPr="002B7AC5">
          <w:rPr>
            <w:rStyle w:val="Hyperlink"/>
            <w:noProof/>
          </w:rPr>
          <w:t>Eldriftsansvarig</w:t>
        </w:r>
        <w:r w:rsidR="00435884">
          <w:rPr>
            <w:noProof/>
            <w:webHidden/>
          </w:rPr>
          <w:tab/>
        </w:r>
        <w:r>
          <w:rPr>
            <w:noProof/>
            <w:webHidden/>
          </w:rPr>
          <w:fldChar w:fldCharType="begin"/>
        </w:r>
        <w:r w:rsidR="00435884">
          <w:rPr>
            <w:noProof/>
            <w:webHidden/>
          </w:rPr>
          <w:instrText xml:space="preserve"> PAGEREF _Toc274559212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3" w:history="1">
        <w:r w:rsidR="00435884" w:rsidRPr="002B7AC5">
          <w:rPr>
            <w:rStyle w:val="Hyperlink"/>
            <w:noProof/>
          </w:rPr>
          <w:t>Kopplingsbiträde</w:t>
        </w:r>
        <w:r w:rsidR="00435884">
          <w:rPr>
            <w:noProof/>
            <w:webHidden/>
          </w:rPr>
          <w:tab/>
        </w:r>
        <w:r>
          <w:rPr>
            <w:noProof/>
            <w:webHidden/>
          </w:rPr>
          <w:fldChar w:fldCharType="begin"/>
        </w:r>
        <w:r w:rsidR="00435884">
          <w:rPr>
            <w:noProof/>
            <w:webHidden/>
          </w:rPr>
          <w:instrText xml:space="preserve"> PAGEREF _Toc274559213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4" w:history="1">
        <w:r w:rsidR="00435884" w:rsidRPr="002B7AC5">
          <w:rPr>
            <w:rStyle w:val="Hyperlink"/>
            <w:noProof/>
          </w:rPr>
          <w:t>Elarbetsansvarig</w:t>
        </w:r>
        <w:r w:rsidR="00435884">
          <w:rPr>
            <w:noProof/>
            <w:webHidden/>
          </w:rPr>
          <w:tab/>
        </w:r>
        <w:r>
          <w:rPr>
            <w:noProof/>
            <w:webHidden/>
          </w:rPr>
          <w:fldChar w:fldCharType="begin"/>
        </w:r>
        <w:r w:rsidR="00435884">
          <w:rPr>
            <w:noProof/>
            <w:webHidden/>
          </w:rPr>
          <w:instrText xml:space="preserve"> PAGEREF _Toc274559214 \h </w:instrText>
        </w:r>
        <w:r>
          <w:rPr>
            <w:noProof/>
            <w:webHidden/>
          </w:rPr>
        </w:r>
        <w:r>
          <w:rPr>
            <w:noProof/>
            <w:webHidden/>
          </w:rPr>
          <w:fldChar w:fldCharType="separate"/>
        </w:r>
        <w:r w:rsidR="00435884">
          <w:rPr>
            <w:noProof/>
            <w:webHidden/>
          </w:rPr>
          <w:t>2</w:t>
        </w:r>
        <w:r>
          <w:rPr>
            <w:noProof/>
            <w:webHidden/>
          </w:rPr>
          <w:fldChar w:fldCharType="end"/>
        </w:r>
      </w:hyperlink>
    </w:p>
    <w:p w:rsidR="00435884" w:rsidRDefault="0098070B" w:rsidP="00AC4B72">
      <w:pPr>
        <w:pStyle w:val="TOC1"/>
        <w:rPr>
          <w:rFonts w:ascii="Times New Roman" w:hAnsi="Times New Roman"/>
          <w:noProof/>
        </w:rPr>
      </w:pPr>
      <w:hyperlink w:anchor="_Toc274559215" w:history="1">
        <w:r w:rsidR="00435884" w:rsidRPr="002B7AC5">
          <w:rPr>
            <w:rStyle w:val="Hyperlink"/>
            <w:noProof/>
          </w:rPr>
          <w:t>Planering av högspänningsarbete</w:t>
        </w:r>
        <w:r w:rsidR="00435884">
          <w:rPr>
            <w:noProof/>
            <w:webHidden/>
          </w:rPr>
          <w:tab/>
        </w:r>
        <w:r>
          <w:rPr>
            <w:noProof/>
            <w:webHidden/>
          </w:rPr>
          <w:fldChar w:fldCharType="begin"/>
        </w:r>
        <w:r w:rsidR="00435884">
          <w:rPr>
            <w:noProof/>
            <w:webHidden/>
          </w:rPr>
          <w:instrText xml:space="preserve"> PAGEREF _Toc274559215 \h </w:instrText>
        </w:r>
        <w:r>
          <w:rPr>
            <w:noProof/>
            <w:webHidden/>
          </w:rPr>
        </w:r>
        <w:r>
          <w:rPr>
            <w:noProof/>
            <w:webHidden/>
          </w:rPr>
          <w:fldChar w:fldCharType="separate"/>
        </w:r>
        <w:r w:rsidR="00435884">
          <w:rPr>
            <w:noProof/>
            <w:webHidden/>
          </w:rPr>
          <w:t>3</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16" w:history="1">
        <w:r w:rsidR="00435884" w:rsidRPr="002B7AC5">
          <w:rPr>
            <w:rStyle w:val="Hyperlink"/>
            <w:noProof/>
          </w:rPr>
          <w:t>Arbetsgång och dokument</w:t>
        </w:r>
        <w:r w:rsidR="00435884">
          <w:rPr>
            <w:noProof/>
            <w:webHidden/>
          </w:rPr>
          <w:tab/>
        </w:r>
        <w:r>
          <w:rPr>
            <w:noProof/>
            <w:webHidden/>
          </w:rPr>
          <w:fldChar w:fldCharType="begin"/>
        </w:r>
        <w:r w:rsidR="00435884">
          <w:rPr>
            <w:noProof/>
            <w:webHidden/>
          </w:rPr>
          <w:instrText xml:space="preserve"> PAGEREF _Toc274559216 \h </w:instrText>
        </w:r>
        <w:r>
          <w:rPr>
            <w:noProof/>
            <w:webHidden/>
          </w:rPr>
        </w:r>
        <w:r>
          <w:rPr>
            <w:noProof/>
            <w:webHidden/>
          </w:rPr>
          <w:fldChar w:fldCharType="separate"/>
        </w:r>
        <w:r w:rsidR="00435884">
          <w:rPr>
            <w:noProof/>
            <w:webHidden/>
          </w:rPr>
          <w:t>3</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7" w:history="1">
        <w:r w:rsidR="00435884" w:rsidRPr="002B7AC5">
          <w:rPr>
            <w:rStyle w:val="Hyperlink"/>
            <w:noProof/>
          </w:rPr>
          <w:t>Arbetsbegäran</w:t>
        </w:r>
        <w:r w:rsidR="00435884">
          <w:rPr>
            <w:noProof/>
            <w:webHidden/>
          </w:rPr>
          <w:tab/>
        </w:r>
        <w:r>
          <w:rPr>
            <w:noProof/>
            <w:webHidden/>
          </w:rPr>
          <w:fldChar w:fldCharType="begin"/>
        </w:r>
        <w:r w:rsidR="00435884">
          <w:rPr>
            <w:noProof/>
            <w:webHidden/>
          </w:rPr>
          <w:instrText xml:space="preserve"> PAGEREF _Toc274559217 \h </w:instrText>
        </w:r>
        <w:r>
          <w:rPr>
            <w:noProof/>
            <w:webHidden/>
          </w:rPr>
        </w:r>
        <w:r>
          <w:rPr>
            <w:noProof/>
            <w:webHidden/>
          </w:rPr>
          <w:fldChar w:fldCharType="separate"/>
        </w:r>
        <w:r w:rsidR="00435884">
          <w:rPr>
            <w:noProof/>
            <w:webHidden/>
          </w:rPr>
          <w:t>3</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8" w:history="1">
        <w:r w:rsidR="00435884" w:rsidRPr="002B7AC5">
          <w:rPr>
            <w:rStyle w:val="Hyperlink"/>
            <w:noProof/>
          </w:rPr>
          <w:t>Driftorder – El</w:t>
        </w:r>
        <w:r w:rsidR="00435884">
          <w:rPr>
            <w:noProof/>
            <w:webHidden/>
          </w:rPr>
          <w:tab/>
        </w:r>
        <w:r>
          <w:rPr>
            <w:noProof/>
            <w:webHidden/>
          </w:rPr>
          <w:fldChar w:fldCharType="begin"/>
        </w:r>
        <w:r w:rsidR="00435884">
          <w:rPr>
            <w:noProof/>
            <w:webHidden/>
          </w:rPr>
          <w:instrText xml:space="preserve"> PAGEREF _Toc274559218 \h </w:instrText>
        </w:r>
        <w:r>
          <w:rPr>
            <w:noProof/>
            <w:webHidden/>
          </w:rPr>
        </w:r>
        <w:r>
          <w:rPr>
            <w:noProof/>
            <w:webHidden/>
          </w:rPr>
          <w:fldChar w:fldCharType="separate"/>
        </w:r>
        <w:r w:rsidR="00435884">
          <w:rPr>
            <w:noProof/>
            <w:webHidden/>
          </w:rPr>
          <w:t>4</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19" w:history="1">
        <w:r w:rsidR="00435884" w:rsidRPr="002B7AC5">
          <w:rPr>
            <w:rStyle w:val="Hyperlink"/>
            <w:noProof/>
          </w:rPr>
          <w:t>Kopplingssedel</w:t>
        </w:r>
        <w:r w:rsidR="00435884">
          <w:rPr>
            <w:noProof/>
            <w:webHidden/>
          </w:rPr>
          <w:tab/>
        </w:r>
        <w:r>
          <w:rPr>
            <w:noProof/>
            <w:webHidden/>
          </w:rPr>
          <w:fldChar w:fldCharType="begin"/>
        </w:r>
        <w:r w:rsidR="00435884">
          <w:rPr>
            <w:noProof/>
            <w:webHidden/>
          </w:rPr>
          <w:instrText xml:space="preserve"> PAGEREF _Toc274559219 \h </w:instrText>
        </w:r>
        <w:r>
          <w:rPr>
            <w:noProof/>
            <w:webHidden/>
          </w:rPr>
        </w:r>
        <w:r>
          <w:rPr>
            <w:noProof/>
            <w:webHidden/>
          </w:rPr>
          <w:fldChar w:fldCharType="separate"/>
        </w:r>
        <w:r w:rsidR="00435884">
          <w:rPr>
            <w:noProof/>
            <w:webHidden/>
          </w:rPr>
          <w:t>4</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20" w:history="1">
        <w:r w:rsidR="00435884" w:rsidRPr="002B7AC5">
          <w:rPr>
            <w:rStyle w:val="Hyperlink"/>
            <w:noProof/>
          </w:rPr>
          <w:t>Kopplingsbekräftelse</w:t>
        </w:r>
        <w:r w:rsidR="00435884">
          <w:rPr>
            <w:noProof/>
            <w:webHidden/>
          </w:rPr>
          <w:tab/>
        </w:r>
        <w:r>
          <w:rPr>
            <w:noProof/>
            <w:webHidden/>
          </w:rPr>
          <w:fldChar w:fldCharType="begin"/>
        </w:r>
        <w:r w:rsidR="00435884">
          <w:rPr>
            <w:noProof/>
            <w:webHidden/>
          </w:rPr>
          <w:instrText xml:space="preserve"> PAGEREF _Toc274559220 \h </w:instrText>
        </w:r>
        <w:r>
          <w:rPr>
            <w:noProof/>
            <w:webHidden/>
          </w:rPr>
        </w:r>
        <w:r>
          <w:rPr>
            <w:noProof/>
            <w:webHidden/>
          </w:rPr>
          <w:fldChar w:fldCharType="separate"/>
        </w:r>
        <w:r w:rsidR="00435884">
          <w:rPr>
            <w:noProof/>
            <w:webHidden/>
          </w:rPr>
          <w:t>5</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21" w:history="1">
        <w:r w:rsidR="00435884" w:rsidRPr="002B7AC5">
          <w:rPr>
            <w:rStyle w:val="Hyperlink"/>
            <w:noProof/>
          </w:rPr>
          <w:t>Arbetsbevis</w:t>
        </w:r>
        <w:r w:rsidR="00435884">
          <w:rPr>
            <w:noProof/>
            <w:webHidden/>
          </w:rPr>
          <w:tab/>
        </w:r>
        <w:r>
          <w:rPr>
            <w:noProof/>
            <w:webHidden/>
          </w:rPr>
          <w:fldChar w:fldCharType="begin"/>
        </w:r>
        <w:r w:rsidR="00435884">
          <w:rPr>
            <w:noProof/>
            <w:webHidden/>
          </w:rPr>
          <w:instrText xml:space="preserve"> PAGEREF _Toc274559221 \h </w:instrText>
        </w:r>
        <w:r>
          <w:rPr>
            <w:noProof/>
            <w:webHidden/>
          </w:rPr>
        </w:r>
        <w:r>
          <w:rPr>
            <w:noProof/>
            <w:webHidden/>
          </w:rPr>
          <w:fldChar w:fldCharType="separate"/>
        </w:r>
        <w:r w:rsidR="00435884">
          <w:rPr>
            <w:noProof/>
            <w:webHidden/>
          </w:rPr>
          <w:t>5</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22" w:history="1">
        <w:r w:rsidR="00435884" w:rsidRPr="002B7AC5">
          <w:rPr>
            <w:rStyle w:val="Hyperlink"/>
            <w:noProof/>
          </w:rPr>
          <w:t>Driftbevis</w:t>
        </w:r>
        <w:r w:rsidR="00435884">
          <w:rPr>
            <w:noProof/>
            <w:webHidden/>
          </w:rPr>
          <w:tab/>
        </w:r>
        <w:r>
          <w:rPr>
            <w:noProof/>
            <w:webHidden/>
          </w:rPr>
          <w:fldChar w:fldCharType="begin"/>
        </w:r>
        <w:r w:rsidR="00435884">
          <w:rPr>
            <w:noProof/>
            <w:webHidden/>
          </w:rPr>
          <w:instrText xml:space="preserve"> PAGEREF _Toc274559222 \h </w:instrText>
        </w:r>
        <w:r>
          <w:rPr>
            <w:noProof/>
            <w:webHidden/>
          </w:rPr>
        </w:r>
        <w:r>
          <w:rPr>
            <w:noProof/>
            <w:webHidden/>
          </w:rPr>
          <w:fldChar w:fldCharType="separate"/>
        </w:r>
        <w:r w:rsidR="00435884">
          <w:rPr>
            <w:noProof/>
            <w:webHidden/>
          </w:rPr>
          <w:t>5</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23" w:history="1">
        <w:r w:rsidR="00435884" w:rsidRPr="002B7AC5">
          <w:rPr>
            <w:rStyle w:val="Hyperlink"/>
            <w:noProof/>
          </w:rPr>
          <w:t>Vokabulär och terminologi</w:t>
        </w:r>
        <w:r w:rsidR="00435884">
          <w:rPr>
            <w:noProof/>
            <w:webHidden/>
          </w:rPr>
          <w:tab/>
        </w:r>
        <w:r>
          <w:rPr>
            <w:noProof/>
            <w:webHidden/>
          </w:rPr>
          <w:fldChar w:fldCharType="begin"/>
        </w:r>
        <w:r w:rsidR="00435884">
          <w:rPr>
            <w:noProof/>
            <w:webHidden/>
          </w:rPr>
          <w:instrText xml:space="preserve"> PAGEREF _Toc274559223 \h </w:instrText>
        </w:r>
        <w:r>
          <w:rPr>
            <w:noProof/>
            <w:webHidden/>
          </w:rPr>
        </w:r>
        <w:r>
          <w:rPr>
            <w:noProof/>
            <w:webHidden/>
          </w:rPr>
          <w:fldChar w:fldCharType="separate"/>
        </w:r>
        <w:r w:rsidR="00435884">
          <w:rPr>
            <w:noProof/>
            <w:webHidden/>
          </w:rPr>
          <w:t>6</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24" w:history="1">
        <w:r w:rsidR="00435884" w:rsidRPr="002B7AC5">
          <w:rPr>
            <w:rStyle w:val="Hyperlink"/>
            <w:noProof/>
          </w:rPr>
          <w:t>Lägesindikering</w:t>
        </w:r>
        <w:r w:rsidR="00435884">
          <w:rPr>
            <w:noProof/>
            <w:webHidden/>
          </w:rPr>
          <w:tab/>
        </w:r>
        <w:r>
          <w:rPr>
            <w:noProof/>
            <w:webHidden/>
          </w:rPr>
          <w:fldChar w:fldCharType="begin"/>
        </w:r>
        <w:r w:rsidR="00435884">
          <w:rPr>
            <w:noProof/>
            <w:webHidden/>
          </w:rPr>
          <w:instrText xml:space="preserve"> PAGEREF _Toc274559224 \h </w:instrText>
        </w:r>
        <w:r>
          <w:rPr>
            <w:noProof/>
            <w:webHidden/>
          </w:rPr>
        </w:r>
        <w:r>
          <w:rPr>
            <w:noProof/>
            <w:webHidden/>
          </w:rPr>
          <w:fldChar w:fldCharType="separate"/>
        </w:r>
        <w:r w:rsidR="00435884">
          <w:rPr>
            <w:noProof/>
            <w:webHidden/>
          </w:rPr>
          <w:t>6</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25" w:history="1">
        <w:r w:rsidR="00435884" w:rsidRPr="002B7AC5">
          <w:rPr>
            <w:rStyle w:val="Hyperlink"/>
            <w:noProof/>
          </w:rPr>
          <w:t>Drifttillstånd</w:t>
        </w:r>
        <w:r w:rsidR="00435884">
          <w:rPr>
            <w:noProof/>
            <w:webHidden/>
          </w:rPr>
          <w:tab/>
        </w:r>
        <w:r>
          <w:rPr>
            <w:noProof/>
            <w:webHidden/>
          </w:rPr>
          <w:fldChar w:fldCharType="begin"/>
        </w:r>
        <w:r w:rsidR="00435884">
          <w:rPr>
            <w:noProof/>
            <w:webHidden/>
          </w:rPr>
          <w:instrText xml:space="preserve"> PAGEREF _Toc274559225 \h </w:instrText>
        </w:r>
        <w:r>
          <w:rPr>
            <w:noProof/>
            <w:webHidden/>
          </w:rPr>
        </w:r>
        <w:r>
          <w:rPr>
            <w:noProof/>
            <w:webHidden/>
          </w:rPr>
          <w:fldChar w:fldCharType="separate"/>
        </w:r>
        <w:r w:rsidR="00435884">
          <w:rPr>
            <w:noProof/>
            <w:webHidden/>
          </w:rPr>
          <w:t>6</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26" w:history="1">
        <w:r w:rsidR="00435884" w:rsidRPr="002B7AC5">
          <w:rPr>
            <w:rStyle w:val="Hyperlink"/>
            <w:noProof/>
          </w:rPr>
          <w:t>Exempel på kopplingbekräftelse, arbetsbevis, driftbevis mm:</w:t>
        </w:r>
        <w:r w:rsidR="00435884">
          <w:rPr>
            <w:noProof/>
            <w:webHidden/>
          </w:rPr>
          <w:tab/>
        </w:r>
        <w:r>
          <w:rPr>
            <w:noProof/>
            <w:webHidden/>
          </w:rPr>
          <w:fldChar w:fldCharType="begin"/>
        </w:r>
        <w:r w:rsidR="00435884">
          <w:rPr>
            <w:noProof/>
            <w:webHidden/>
          </w:rPr>
          <w:instrText xml:space="preserve"> PAGEREF _Toc274559226 \h </w:instrText>
        </w:r>
        <w:r>
          <w:rPr>
            <w:noProof/>
            <w:webHidden/>
          </w:rPr>
        </w:r>
        <w:r>
          <w:rPr>
            <w:noProof/>
            <w:webHidden/>
          </w:rPr>
          <w:fldChar w:fldCharType="separate"/>
        </w:r>
        <w:r w:rsidR="00435884">
          <w:rPr>
            <w:noProof/>
            <w:webHidden/>
          </w:rPr>
          <w:t>7</w:t>
        </w:r>
        <w:r>
          <w:rPr>
            <w:noProof/>
            <w:webHidden/>
          </w:rPr>
          <w:fldChar w:fldCharType="end"/>
        </w:r>
      </w:hyperlink>
    </w:p>
    <w:p w:rsidR="00435884" w:rsidRDefault="0098070B" w:rsidP="00AC4B72">
      <w:pPr>
        <w:pStyle w:val="TOC1"/>
        <w:rPr>
          <w:rFonts w:ascii="Times New Roman" w:hAnsi="Times New Roman"/>
          <w:noProof/>
        </w:rPr>
      </w:pPr>
      <w:hyperlink w:anchor="_Toc274559227" w:history="1">
        <w:r w:rsidR="00435884" w:rsidRPr="002B7AC5">
          <w:rPr>
            <w:rStyle w:val="Hyperlink"/>
            <w:noProof/>
          </w:rPr>
          <w:t>Utförande av högspänningsarbete</w:t>
        </w:r>
        <w:r w:rsidR="00435884">
          <w:rPr>
            <w:noProof/>
            <w:webHidden/>
          </w:rPr>
          <w:tab/>
        </w:r>
        <w:r>
          <w:rPr>
            <w:noProof/>
            <w:webHidden/>
          </w:rPr>
          <w:fldChar w:fldCharType="begin"/>
        </w:r>
        <w:r w:rsidR="00435884">
          <w:rPr>
            <w:noProof/>
            <w:webHidden/>
          </w:rPr>
          <w:instrText xml:space="preserve"> PAGEREF _Toc274559227 \h </w:instrText>
        </w:r>
        <w:r>
          <w:rPr>
            <w:noProof/>
            <w:webHidden/>
          </w:rPr>
        </w:r>
        <w:r>
          <w:rPr>
            <w:noProof/>
            <w:webHidden/>
          </w:rPr>
          <w:fldChar w:fldCharType="separate"/>
        </w:r>
        <w:r w:rsidR="00435884">
          <w:rPr>
            <w:noProof/>
            <w:webHidden/>
          </w:rPr>
          <w:t>7</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28" w:history="1">
        <w:r w:rsidR="00435884" w:rsidRPr="002B7AC5">
          <w:rPr>
            <w:rStyle w:val="Hyperlink"/>
            <w:noProof/>
          </w:rPr>
          <w:t>Kopplingsordningar</w:t>
        </w:r>
        <w:r w:rsidR="00435884">
          <w:rPr>
            <w:noProof/>
            <w:webHidden/>
          </w:rPr>
          <w:tab/>
        </w:r>
        <w:r>
          <w:rPr>
            <w:noProof/>
            <w:webHidden/>
          </w:rPr>
          <w:fldChar w:fldCharType="begin"/>
        </w:r>
        <w:r w:rsidR="00435884">
          <w:rPr>
            <w:noProof/>
            <w:webHidden/>
          </w:rPr>
          <w:instrText xml:space="preserve"> PAGEREF _Toc274559228 \h </w:instrText>
        </w:r>
        <w:r>
          <w:rPr>
            <w:noProof/>
            <w:webHidden/>
          </w:rPr>
        </w:r>
        <w:r>
          <w:rPr>
            <w:noProof/>
            <w:webHidden/>
          </w:rPr>
          <w:fldChar w:fldCharType="separate"/>
        </w:r>
        <w:r w:rsidR="00435884">
          <w:rPr>
            <w:noProof/>
            <w:webHidden/>
          </w:rPr>
          <w:t>7</w:t>
        </w:r>
        <w:r>
          <w:rPr>
            <w:noProof/>
            <w:webHidden/>
          </w:rPr>
          <w:fldChar w:fldCharType="end"/>
        </w:r>
      </w:hyperlink>
    </w:p>
    <w:p w:rsidR="00435884" w:rsidRDefault="0098070B">
      <w:pPr>
        <w:pStyle w:val="TOC2"/>
        <w:tabs>
          <w:tab w:val="right" w:leader="dot" w:pos="9779"/>
        </w:tabs>
        <w:rPr>
          <w:rFonts w:ascii="Times New Roman" w:hAnsi="Times New Roman"/>
          <w:noProof/>
        </w:rPr>
      </w:pPr>
      <w:hyperlink w:anchor="_Toc274559229" w:history="1">
        <w:r w:rsidR="00435884" w:rsidRPr="002B7AC5">
          <w:rPr>
            <w:rStyle w:val="Hyperlink"/>
            <w:noProof/>
          </w:rPr>
          <w:t>Pappershantering</w:t>
        </w:r>
        <w:r w:rsidR="00435884">
          <w:rPr>
            <w:noProof/>
            <w:webHidden/>
          </w:rPr>
          <w:tab/>
        </w:r>
        <w:r>
          <w:rPr>
            <w:noProof/>
            <w:webHidden/>
          </w:rPr>
          <w:fldChar w:fldCharType="begin"/>
        </w:r>
        <w:r w:rsidR="00435884">
          <w:rPr>
            <w:noProof/>
            <w:webHidden/>
          </w:rPr>
          <w:instrText xml:space="preserve"> PAGEREF _Toc274559229 \h </w:instrText>
        </w:r>
        <w:r>
          <w:rPr>
            <w:noProof/>
            <w:webHidden/>
          </w:rPr>
        </w:r>
        <w:r>
          <w:rPr>
            <w:noProof/>
            <w:webHidden/>
          </w:rPr>
          <w:fldChar w:fldCharType="separate"/>
        </w:r>
        <w:r w:rsidR="00435884">
          <w:rPr>
            <w:noProof/>
            <w:webHidden/>
          </w:rPr>
          <w:t>7</w:t>
        </w:r>
        <w:r>
          <w:rPr>
            <w:noProof/>
            <w:webHidden/>
          </w:rPr>
          <w:fldChar w:fldCharType="end"/>
        </w:r>
      </w:hyperlink>
    </w:p>
    <w:p w:rsidR="00435884" w:rsidRDefault="0098070B">
      <w:pPr>
        <w:pStyle w:val="TOC3"/>
        <w:tabs>
          <w:tab w:val="right" w:leader="dot" w:pos="9779"/>
        </w:tabs>
        <w:rPr>
          <w:rFonts w:ascii="Times New Roman" w:hAnsi="Times New Roman"/>
          <w:iCs w:val="0"/>
          <w:noProof/>
          <w:sz w:val="24"/>
          <w:szCs w:val="24"/>
        </w:rPr>
      </w:pPr>
      <w:hyperlink w:anchor="_Toc274559230" w:history="1">
        <w:r w:rsidR="00435884" w:rsidRPr="002B7AC5">
          <w:rPr>
            <w:rStyle w:val="Hyperlink"/>
            <w:noProof/>
          </w:rPr>
          <w:t>Arkivering</w:t>
        </w:r>
        <w:r w:rsidR="00435884">
          <w:rPr>
            <w:noProof/>
            <w:webHidden/>
          </w:rPr>
          <w:tab/>
        </w:r>
        <w:r>
          <w:rPr>
            <w:noProof/>
            <w:webHidden/>
          </w:rPr>
          <w:fldChar w:fldCharType="begin"/>
        </w:r>
        <w:r w:rsidR="00435884">
          <w:rPr>
            <w:noProof/>
            <w:webHidden/>
          </w:rPr>
          <w:instrText xml:space="preserve"> PAGEREF _Toc274559230 \h </w:instrText>
        </w:r>
        <w:r>
          <w:rPr>
            <w:noProof/>
            <w:webHidden/>
          </w:rPr>
        </w:r>
        <w:r>
          <w:rPr>
            <w:noProof/>
            <w:webHidden/>
          </w:rPr>
          <w:fldChar w:fldCharType="separate"/>
        </w:r>
        <w:r w:rsidR="00435884">
          <w:rPr>
            <w:noProof/>
            <w:webHidden/>
          </w:rPr>
          <w:t>7</w:t>
        </w:r>
        <w:r>
          <w:rPr>
            <w:noProof/>
            <w:webHidden/>
          </w:rPr>
          <w:fldChar w:fldCharType="end"/>
        </w:r>
      </w:hyperlink>
    </w:p>
    <w:p w:rsidR="004F538A" w:rsidRPr="00416466" w:rsidRDefault="0098070B" w:rsidP="00820D81">
      <w:pPr>
        <w:pStyle w:val="Title"/>
      </w:pPr>
      <w:r>
        <w:rPr>
          <w:noProof/>
        </w:rPr>
        <w:pict>
          <v:group id="_x0000_s1059" editas="canvas" style="position:absolute;left:0;text-align:left;margin-left:153pt;margin-top:29.15pt;width:149.1pt;height:97.2pt;z-index:251653120" coordorigin=",16" coordsize="3237,2111" o:allowincell="f">
            <o:lock v:ext="edit" aspectratio="t"/>
            <v:shape id="_x0000_s1060" type="#_x0000_t75" style="position:absolute;top:16;width:3237;height:2111" o:preferrelative="f" o:allowincell="f">
              <v:fill o:detectmouseclick="t"/>
              <v:path o:extrusionok="t" o:connecttype="none"/>
              <o:lock v:ext="edit" text="t"/>
            </v:shape>
            <v:shape id="_x0000_s1061" style="position:absolute;left:1205;top:594;width:737;height:1393" coordsize="737,1393" o:allowincell="f" path="m737,1380l713,150r,-23l709,107,706,88,699,72,693,57,685,42,673,31,662,21,642,10,621,3,600,1,582,,564,3,549,5,539,8r-5,2l32,114r-9,2l23,127,,915r1,6l3,925r5,3l13,929r5,-1l23,925r1,-4l26,916r,l49,137,539,34r2,l541,34r3,-2l552,31r12,-2l578,27r17,l613,29r18,5l647,42r18,16l677,83r8,31l686,150r4,192l699,765r9,424l711,1381r2,5l714,1389r5,2l724,1393r5,-2l734,1389r1,-4l737,1380r,xe" fillcolor="black" stroked="f">
              <v:path arrowok="t"/>
            </v:shape>
            <v:shape id="_x0000_s1062" style="position:absolute;left:1216;top:1104;width:1283;height:49" coordsize="1283,49" o:allowincell="f" path="m13,38l690,26r7,l715,28r27,l780,30r44,1l873,33r52,3l979,38r54,1l1086,43r49,1l1179,46r37,2l1246,48r18,1l1270,49r,l1275,48r5,-2l1282,41r1,-5l1282,31r-2,-5l1275,25r-5,-2l1270,23,690,r-8,l661,,626,2r-42,l533,4r-57,l414,5r-62,l288,7,227,8r-57,l120,10r-45,l43,12r-22,l13,12r,l8,13,3,15,2,20,,25r2,5l5,33r3,3l13,38r,xe" fillcolor="black" stroked="f">
              <v:path arrowok="t"/>
            </v:shape>
            <v:shape id="_x0000_s1063" style="position:absolute;left:1496;top:1602;width:992;height:98" coordsize="992,98" o:allowincell="f" path="m990,26l430,r-5,l422,3r-4,3l417,11r1,5l420,21r5,3l430,26,788,42,431,72,13,60,8,62,5,63,1,68,,73r1,5l3,81r5,4l13,86,431,98r2,l433,98,992,52,990,26xe" fillcolor="black" stroked="f">
              <v:path arrowok="t"/>
            </v:shape>
            <v:rect id="_x0000_s1064" style="position:absolute;left:1926;top:1602;width:1;height:1" o:allowincell="f" fillcolor="black" stroked="f"/>
            <v:shape id="_x0000_s1065" style="position:absolute;left:1774;top:718;width:716;height:1099" coordsize="716,1099" o:allowincell="f" path="m663,23r-9,-7l644,9,632,5,622,1,609,,598,,583,1,570,5r2,-2l83,50r-3,l75,52r-8,2l57,57,45,62,34,68,24,78,14,88,6,101,1,114,,130r1,17l1,145r,231l3,381r3,4l9,388r5,2l19,388r5,-3l26,381r1,-5l27,145r,-2l27,143,26,132r1,-12l31,112r5,-8l42,96r8,-7l59,85r8,-4l75,80r6,-2l85,76r1,l91,76r17,-1l132,71r31,-3l199,65r41,-3l284,57r46,-5l376,49r44,-5l461,40r36,-3l528,34r24,-3l569,29r4,l575,29r,l587,27r9,-1l606,26r8,1l622,29r9,3l639,37r6,5l663,63r12,26l683,120r3,30l688,177r2,23l688,217r,6l688,359r,295l688,951r,133l690,1091r1,3l696,1097r5,2l706,1097r5,-3l712,1091r2,-7l714,225r,-8l716,199r-2,-25l712,143r-5,-32l698,78,685,47,663,23xe" fillcolor="black" stroked="f">
              <v:path arrowok="t"/>
            </v:shape>
            <v:shape id="_x0000_s1066" style="position:absolute;left:2491;top:1090;width:746;height:1016" coordsize="746,1016" o:allowincell="f" path="m373,49l528,766r182,87l729,867r12,12l746,892r,10l739,916r-13,12l715,934r-5,2l427,1006r-26,8l378,1016r-21,-2l339,1008r-17,-7l313,995r-9,-7l303,986,18,841,4,830,,820,5,810r10,-8l26,797r12,-5l48,791r3,-2l193,756,263,57r,-4l265,47r3,-8l273,27r7,-9l290,8,304,1,321,r1,l326,r6,1l340,4r8,5l357,19r8,13l373,49xe" fillcolor="black" stroked="f">
              <v:path arrowok="t"/>
            </v:shape>
            <v:shape id="_x0000_s1067" style="position:absolute;left:3;top:1086;width:468;height:663" coordsize="468,663" o:allowincell="f" path="m211,31l134,495,23,544,8,555,2,565,,574r5,9l12,589r6,5l23,596r2,1l205,654r16,7l236,663r13,-2l260,658r10,-4l277,651r3,-3l281,646,456,560r9,-7l468,547r-3,-5l458,535r-7,-3l443,529r-6,-3l435,526,345,499,280,39r-2,-6l273,20,262,7,242,r-3,l231,4r-10,8l211,31xe" fillcolor="black" stroked="f">
              <v:path arrowok="t"/>
            </v:shape>
            <v:shape id="_x0000_s1068" style="position:absolute;left:1896;top:16;width:1038;height:1755" coordsize="1038,1755" wrapcoords="227 0 146 65 130 130 162 520 -16 618 -16 748 568 780 584 1609 665 1722 697 1722 778 1722 827 1300 1006 1300 1038 1268 1038 504 941 260 649 114 357 0 227 0" o:allowincell="f" path="m178,242r-3,34l177,296r6,9l192,307r9,-3l211,299r5,-7l219,291r8,21l242,330r15,11l263,346r-16,18l234,387r-10,26l216,439r-6,26l206,486r-3,15l203,506r-7,28l185,560r-13,28l157,612r-13,21l133,650r-8,11l121,664,90,625,80,622r-9,-2l61,619r-8,l46,619r-8,l33,619r-7,1l12,632,4,650,,667r,9l18,754,290,725,337,617r7,18l352,653r11,16l373,684r10,13l391,707r7,6l399,715,507,705r38,15l572,742r20,28l603,801r7,30l613,855r,18l613,879r,762l767,1755r65,-631l832,1121r2,-8l839,1100r6,-13l854,1074r14,-12l886,1054r25,-3l912,1051r7,l927,1052r12,2l950,1061r13,8l976,1083r13,18l1038,1328r-5,-378l1024,876r-13,-55l996,780,979,751,965,731,953,721r-8,-5l942,715r6,-23l952,666r,-20l952,638r34,12l1022,557r7,-23l1025,504r-10,-36l999,434,983,400,968,372,957,353r-5,-7l945,327r-8,-17l929,294r-8,-15l914,269r-6,-9l904,255r-1,-2l888,238,868,227r-18,-8l831,214r-18,-3l798,209r-10,l785,209r-15,l754,209r-18,l716,207r-19,-3l679,199r-18,-6l644,183,630,173r-12,-6l607,163r-8,-1l590,162r-5,l582,163r-1,l551,154r-26,-4l504,150r-20,5l469,160r-11,5l451,170r-1,2l438,149,427,136r-8,-5l415,129r12,-13l415,93,406,74,394,56,383,41,371,30,358,20,347,12,335,7,314,,293,,275,4,259,8r-14,7l234,20r-7,5l226,26,185,54,162,87r-10,36l152,159r7,34l169,219r8,19l180,245r-2,-3xe" fillcolor="black" stroked="f">
              <v:path arrowok="t"/>
            </v:shape>
            <v:shape id="_x0000_s1069" style="position:absolute;left:459;top:1298;width:1862;height:689" coordsize="1862,689" o:allowincell="f" path="m373,389r34,l445,384r39,-10l522,361r39,-15l600,328r38,-19l674,289r34,-19l739,250r28,-18l792,216r19,-15l826,191r10,-6l839,181r26,-37l891,113,917,85,944,64,970,44,994,31r25,-11l1042,12r21,-7l1081,2,1099,r15,l1125,r8,l1140,2r1,l1182,2r38,5l1253,13r31,12l1310,36r24,15l1356,67r19,18l1391,103r15,20l1418,141r11,19l1437,178r8,18l1452,211r7,14l1212,225r-4,-3l1202,216r-12,-10l1174,198r-20,-5l1133,194r-24,10l1083,225r376,l1459,225r3,l1472,225r14,l1504,225r23,l1553,225r30,2l1612,229r31,1l1674,232r31,3l1735,239r26,4l1785,248r22,7l1823,261r7,239l1833,503r8,6l1851,521r8,13l1862,550r-3,16l1846,583r-28,16l1815,599r-7,2l1797,602r-16,4l1761,609r-25,3l1710,615r-31,4l1647,623r-36,4l1573,630r-39,3l1491,635r-42,2l1405,638r-46,l1326,637r-34,l1259,633r-33,-1l1192,628r-33,-3l1125,620r-33,-6l1060,607r-31,-6l996,592r-30,-9l935,573,908,560,878,548,852,534r15,-20l844,539r-25,21l793,579r-26,17l741,612r-26,13l690,637r-24,9l643,654r-21,7l602,666r-16,5l573,674r-10,2l556,677r-1,l528,684r-27,3l470,689r-33,-2l402,685r-32,-3l335,679r-32,-5l272,669r-28,-5l218,659r-23,-5l175,650r-14,-4l152,643r-3,l105,645,71,641,44,633,27,622,13,610,5,599,2,592,,589,5,511,18,451,40,405,62,372,87,349r21,-13l123,330r5,-2l131,327r10,-2l156,325r21,l201,330r28,8l262,353r36,21l300,376r3,1l309,380r8,5l329,389r13,1l357,390r16,-1xe" fillcolor="black" stroked="f">
              <v:path arrowok="t"/>
            </v:shape>
            <v:shape id="_x0000_s1070" style="position:absolute;left:889;top:700;width:958;height:1001" coordsize="958,1001" o:allowincell="f" path="m932,339r-8,-21l911,305r-15,-5l881,300r-14,3l855,306r-8,5l844,313r-21,18l800,346r-23,9l757,364r-18,4l724,372r-9,1l711,373r-18,-1l677,367r-13,-8l654,350r-10,-6l639,336r-3,-5l635,329r14,-6l662,315r12,-10l685,293r8,-8l700,277r3,-6l705,269r26,-18l747,233r31,24l791,191r12,-44l803,107,791,76,777,50,757,32,739,18,726,11,721,8,684,,648,3,615,14,589,32,566,52,548,70,536,83r-3,5l559,104r-13,7l533,119r-11,8l512,135r-8,7l497,148r-3,3l492,153,463,140r-30,l406,147r-25,13l360,176r-16,15l332,202r-3,5l308,222r-22,31l265,297r-21,49l226,394r-15,43l201,466r-3,12l178,492r-21,23l138,545r-17,29l105,603,93,629r-6,17l84,652,59,686,49,719r5,31l71,779r-5,13l59,815r-6,30l44,879r-9,34l25,947,13,975,,996r2,l5,998r5,2l20,1001r11,-1l48,998r19,-3l90,987,241,897,478,740r73,-58l553,649r8,-29l576,592r18,-23l612,549r14,-14l638,525r5,-3l664,532r20,4l700,536r15,-1l724,532r9,-5l738,523r1,-1l747,510r10,-11l767,491r11,-8l787,478r8,-5l800,471r1,-1l814,453r18,-13l854,429r22,-12l898,409r18,-5l927,401r5,-2l950,399r8,-6l958,383r-3,-11l948,360r-8,-11l935,342r-3,-3xe" fillcolor="black" stroked="f">
              <v:path arrowok="t"/>
            </v:shape>
          </v:group>
        </w:pict>
      </w:r>
      <w:r>
        <w:fldChar w:fldCharType="end"/>
      </w:r>
    </w:p>
    <w:p w:rsidR="006706DC" w:rsidRPr="00D140EA" w:rsidRDefault="00A15024" w:rsidP="001C63ED">
      <w:pPr>
        <w:pStyle w:val="Heading1"/>
      </w:pPr>
      <w:bookmarkStart w:id="3" w:name="_Toc274559207"/>
      <w:r>
        <w:br w:type="page"/>
      </w:r>
      <w:bookmarkStart w:id="4" w:name="_Toc274559208"/>
      <w:r w:rsidR="006706DC" w:rsidRPr="00996C63">
        <w:lastRenderedPageBreak/>
        <w:t>Arbetsrutiner</w:t>
      </w:r>
      <w:r w:rsidR="00CC34EF">
        <w:t xml:space="preserve"> vid högspänning</w:t>
      </w:r>
      <w:bookmarkEnd w:id="3"/>
      <w:bookmarkEnd w:id="4"/>
    </w:p>
    <w:p w:rsidR="006706DC" w:rsidRPr="00996C63" w:rsidRDefault="00CB5F85" w:rsidP="006706DC">
      <w:pPr>
        <w:spacing w:before="120"/>
      </w:pPr>
      <w:r>
        <w:t>Allt arbete med högspänning</w:t>
      </w:r>
      <w:r w:rsidR="006706DC" w:rsidRPr="00996C63">
        <w:t xml:space="preserve">, </w:t>
      </w:r>
      <w:r>
        <w:t xml:space="preserve">över </w:t>
      </w:r>
      <w:r w:rsidR="006706DC" w:rsidRPr="00996C63">
        <w:t>1kV</w:t>
      </w:r>
      <w:r>
        <w:t>,</w:t>
      </w:r>
      <w:r w:rsidR="006706DC" w:rsidRPr="00996C63">
        <w:t xml:space="preserve"> ska normalt föregås av Arbetsbegäran, Driftorder</w:t>
      </w:r>
      <w:r>
        <w:t xml:space="preserve"> eller</w:t>
      </w:r>
      <w:r w:rsidR="006706DC" w:rsidRPr="00996C63">
        <w:t xml:space="preserve"> någon form av bevis och oftast även Kopplingssedel. Arbetsbevis visar att säkerhetsåtgärder, som frånkoppling och blockering, är vidtagna</w:t>
      </w:r>
      <w:r w:rsidR="002E00F0">
        <w:t xml:space="preserve">. </w:t>
      </w:r>
      <w:r w:rsidR="006706DC" w:rsidRPr="00996C63">
        <w:t xml:space="preserve">Driftsbevis visar att </w:t>
      </w:r>
      <w:r w:rsidR="00566D1D">
        <w:t>objektet</w:t>
      </w:r>
      <w:r w:rsidR="006706DC" w:rsidRPr="00996C63">
        <w:t xml:space="preserve"> är klart för idrifttagning. </w:t>
      </w:r>
    </w:p>
    <w:p w:rsidR="006706DC" w:rsidRDefault="006706DC" w:rsidP="006706DC">
      <w:pPr>
        <w:spacing w:before="120"/>
      </w:pPr>
      <w:r w:rsidRPr="00996C63">
        <w:t xml:space="preserve">Arbete får inte påbörjas innan </w:t>
      </w:r>
      <w:r>
        <w:t>arbetsbevis erhållits samt</w:t>
      </w:r>
      <w:r w:rsidRPr="00996C63">
        <w:t xml:space="preserve"> spänningslöshetskontroll utförts</w:t>
      </w:r>
      <w:r>
        <w:t>. T</w:t>
      </w:r>
      <w:r w:rsidRPr="00996C63">
        <w:t>illkoppling får inte ske innan kopplingsansvarig mottagit driftbevis.</w:t>
      </w:r>
      <w:r w:rsidRPr="00893EA0">
        <w:t xml:space="preserve"> </w:t>
      </w:r>
    </w:p>
    <w:p w:rsidR="00064262" w:rsidRPr="001D5DBE" w:rsidRDefault="00416466" w:rsidP="001C63ED">
      <w:pPr>
        <w:pStyle w:val="Heading2"/>
      </w:pPr>
      <w:bookmarkStart w:id="5" w:name="_Toc274559209"/>
      <w:r>
        <w:t>Rollbeskrivning</w:t>
      </w:r>
      <w:bookmarkEnd w:id="5"/>
    </w:p>
    <w:p w:rsidR="00C30194" w:rsidRPr="00996C63" w:rsidRDefault="00435884" w:rsidP="00C30194">
      <w:r>
        <w:t>Beskrivning av olika roller i arbetet med högspänning, observera att en person kan ha flera olika roller.</w:t>
      </w:r>
    </w:p>
    <w:p w:rsidR="00391370" w:rsidRDefault="00391370" w:rsidP="00391370">
      <w:pPr>
        <w:pStyle w:val="Heading3"/>
        <w:spacing w:before="120" w:after="0"/>
      </w:pPr>
      <w:bookmarkStart w:id="6" w:name="_Toc274559212"/>
      <w:r w:rsidRPr="00996C63">
        <w:t>Eldriftsansvarig</w:t>
      </w:r>
      <w:bookmarkEnd w:id="6"/>
    </w:p>
    <w:p w:rsidR="00391370" w:rsidRPr="00391370" w:rsidRDefault="00391370" w:rsidP="00391370">
      <w:pPr>
        <w:numPr>
          <w:ilvl w:val="0"/>
          <w:numId w:val="26"/>
        </w:numPr>
      </w:pPr>
      <w:r w:rsidRPr="00996C63">
        <w:t xml:space="preserve">person som är utsedd av anläggningsägaren och ansvarig för </w:t>
      </w:r>
      <w:r w:rsidRPr="00E4403C">
        <w:t>drift och skötsel av</w:t>
      </w:r>
      <w:r w:rsidRPr="00996C63">
        <w:t xml:space="preserve"> elanläggning, ansva</w:t>
      </w:r>
      <w:r>
        <w:t>ret kan delegeras i valda delar</w:t>
      </w:r>
    </w:p>
    <w:p w:rsidR="003648FF" w:rsidRDefault="003648FF" w:rsidP="00EE25B4">
      <w:pPr>
        <w:pStyle w:val="Heading3"/>
        <w:spacing w:before="120" w:after="0"/>
      </w:pPr>
      <w:bookmarkStart w:id="7" w:name="_Toc274559211"/>
      <w:r>
        <w:t>Kopplings</w:t>
      </w:r>
      <w:r w:rsidR="00435884">
        <w:t>ansvarig</w:t>
      </w:r>
      <w:bookmarkEnd w:id="7"/>
    </w:p>
    <w:p w:rsidR="00C30194" w:rsidRPr="00653379" w:rsidRDefault="00487D67" w:rsidP="00653379">
      <w:pPr>
        <w:rPr>
          <w:rFonts w:ascii="Times New Roman" w:hAnsi="Times New Roman" w:cs="Times New Roman"/>
        </w:rPr>
      </w:pPr>
      <w:r>
        <w:t>p</w:t>
      </w:r>
      <w:r w:rsidR="00C30194" w:rsidRPr="00996C63">
        <w:t>erson som planlägger och ansvarar för kopplingar inom av e</w:t>
      </w:r>
      <w:r w:rsidR="00CB5F85">
        <w:t>ldriftsansvarig angivet område</w:t>
      </w:r>
      <w:r w:rsidR="002E00F0">
        <w:t>,</w:t>
      </w:r>
      <w:r w:rsidR="00CB5F85">
        <w:t xml:space="preserve"> </w:t>
      </w:r>
      <w:r w:rsidR="00CB5F85" w:rsidRPr="00653379">
        <w:t xml:space="preserve">se </w:t>
      </w:r>
      <w:hyperlink r:id="rId8" w:history="1">
        <w:r w:rsidR="00653379" w:rsidRPr="00653379">
          <w:rPr>
            <w:color w:val="0000FF"/>
            <w:u w:val="single"/>
          </w:rPr>
          <w:t>Elansvar</w:t>
        </w:r>
      </w:hyperlink>
      <w:r w:rsidR="00653379" w:rsidRPr="00653379">
        <w:t xml:space="preserve"> 9179-ELS-10002</w:t>
      </w:r>
    </w:p>
    <w:p w:rsidR="003648FF" w:rsidRDefault="00C30194" w:rsidP="00EE25B4">
      <w:pPr>
        <w:pStyle w:val="Heading3"/>
        <w:spacing w:before="120" w:after="0"/>
      </w:pPr>
      <w:bookmarkStart w:id="8" w:name="_Toc274559213"/>
      <w:r w:rsidRPr="00996C63">
        <w:t>Kopplingsbiträde</w:t>
      </w:r>
      <w:bookmarkEnd w:id="8"/>
    </w:p>
    <w:p w:rsidR="00C30194" w:rsidRPr="00996C63" w:rsidRDefault="00C30194" w:rsidP="003648FF">
      <w:pPr>
        <w:numPr>
          <w:ilvl w:val="0"/>
          <w:numId w:val="26"/>
        </w:numPr>
      </w:pPr>
      <w:r w:rsidRPr="00996C63">
        <w:t>person som på order av egen kopplingsansvarig utför kopplingsarbete, kan vara samma person som elarbetsansvarig</w:t>
      </w:r>
    </w:p>
    <w:p w:rsidR="003648FF" w:rsidRDefault="00C30194" w:rsidP="00EE25B4">
      <w:pPr>
        <w:pStyle w:val="Heading3"/>
        <w:spacing w:before="120" w:after="0"/>
      </w:pPr>
      <w:bookmarkStart w:id="9" w:name="_Toc274559214"/>
      <w:r w:rsidRPr="00996C63">
        <w:t>Elarbetsansvarig</w:t>
      </w:r>
      <w:bookmarkEnd w:id="9"/>
    </w:p>
    <w:p w:rsidR="00C30194" w:rsidRPr="00996C63" w:rsidRDefault="00C30194" w:rsidP="003648FF">
      <w:pPr>
        <w:numPr>
          <w:ilvl w:val="0"/>
          <w:numId w:val="26"/>
        </w:numPr>
      </w:pPr>
      <w:r w:rsidRPr="00996C63">
        <w:t xml:space="preserve">person som delegerats uppgiften att ansvara för arbetets genomförande av arbetsgivaren </w:t>
      </w:r>
    </w:p>
    <w:p w:rsidR="00996C63" w:rsidRPr="00996C63" w:rsidRDefault="00996C63" w:rsidP="00996C63"/>
    <w:p w:rsidR="00996C63" w:rsidRPr="001D5DBE" w:rsidRDefault="00996C63" w:rsidP="00996C63">
      <w:pPr>
        <w:rPr>
          <w:sz w:val="20"/>
          <w:szCs w:val="20"/>
        </w:rPr>
      </w:pPr>
    </w:p>
    <w:p w:rsidR="00C30194" w:rsidRDefault="0098070B" w:rsidP="00C30194">
      <w:pPr>
        <w:rPr>
          <w:sz w:val="20"/>
          <w:szCs w:val="20"/>
        </w:rPr>
      </w:pPr>
      <w:r w:rsidRPr="0098070B">
        <w:rPr>
          <w:noProof/>
        </w:rPr>
        <w:pict>
          <v:group id="_x0000_s1039" editas="orgchart" style="position:absolute;margin-left:36pt;margin-top:5.45pt;width:404.95pt;height:172.45pt;z-index:-251666432" coordorigin="1911,10731" coordsize="8099,3449" wrapcoords="10800 1409 10800 4414 680 4790 -40 4883 -40 7983 0 9203 9080 10424 10800 10424 10800 11927 -40 12115 -40 16059 10800 16435 10800 21224 10960 21224 10960 16435 21640 16341 21640 12021 21000 11927 14600 11927 14600 11082 14480 10424 15600 10424 21560 9203 21640 4883 20760 4790 10960 4414 10960 1409 10800 1409" o:allowincell="f">
            <o:lock v:ext="edit" aspectratio="t"/>
            <o:diagram v:ext="edit" dgmstyle="0" constrainbounds="0,0,0,0"/>
            <v:shape id="_x0000_s1040" type="#_x0000_t75" style="position:absolute;left:1911;top:10731;width:8099;height:3449" o:preferrelative="f" o:allowincell="f">
              <v:fill o:detectmouseclick="t"/>
              <v:path o:extrusionok="t" o:connecttype="none"/>
              <o:lock v:ext="edit" text="t"/>
            </v:shape>
            <v:roundrect id="_x0000_s1041" style="position:absolute;left:1918;top:12698;width:1699;height:593;mso-wrap-style:none;v-text-anchor:middle" arcsize="10923f" o:allowincell="f" fillcolor="#bbe0e3">
              <v:textbox style="mso-next-textbox:#_x0000_s1041">
                <w:txbxContent>
                  <w:p w:rsidR="0083344F" w:rsidRPr="00996C63" w:rsidRDefault="0083344F" w:rsidP="006706DC">
                    <w:pPr>
                      <w:autoSpaceDE w:val="0"/>
                      <w:autoSpaceDN w:val="0"/>
                      <w:adjustRightInd w:val="0"/>
                      <w:jc w:val="center"/>
                      <w:rPr>
                        <w:color w:val="000000"/>
                      </w:rPr>
                    </w:pPr>
                    <w:r w:rsidRPr="00996C63">
                      <w:rPr>
                        <w:color w:val="000000"/>
                      </w:rPr>
                      <w:t>Arbetsgivare</w:t>
                    </w:r>
                  </w:p>
                </w:txbxContent>
              </v:textbox>
            </v:roundrect>
            <v:roundrect id="_x0000_s1042" style="position:absolute;left:1923;top:11524;width:1282;height:680;mso-wrap-style:none;v-text-anchor:middle" arcsize="10923f" o:allowincell="f" fillcolor="#bbe0e3">
              <v:textbox style="mso-next-textbox:#_x0000_s1042" inset="0,0,0,0">
                <w:txbxContent>
                  <w:p w:rsidR="0083344F" w:rsidRPr="00996C63" w:rsidRDefault="0083344F" w:rsidP="006706DC">
                    <w:pPr>
                      <w:autoSpaceDE w:val="0"/>
                      <w:autoSpaceDN w:val="0"/>
                      <w:adjustRightInd w:val="0"/>
                      <w:jc w:val="center"/>
                      <w:rPr>
                        <w:color w:val="000000"/>
                      </w:rPr>
                    </w:pPr>
                    <w:r w:rsidRPr="00996C63">
                      <w:rPr>
                        <w:color w:val="000000"/>
                      </w:rPr>
                      <w:t>Innehavare</w:t>
                    </w:r>
                  </w:p>
                </w:txbxContent>
              </v:textbox>
            </v:roundrect>
            <v:roundrect id="_x0000_s1043" style="position:absolute;left:4088;top:11524;width:1057;height:680;v-text-anchor:middle" arcsize="10923f" o:allowincell="f" fillcolor="#bbe0e3">
              <v:textbox style="mso-next-textbox:#_x0000_s1043" inset="0,0,0,0">
                <w:txbxContent>
                  <w:p w:rsidR="0083344F" w:rsidRPr="00996C63" w:rsidRDefault="0083344F" w:rsidP="006706DC">
                    <w:pPr>
                      <w:autoSpaceDE w:val="0"/>
                      <w:autoSpaceDN w:val="0"/>
                      <w:adjustRightInd w:val="0"/>
                      <w:jc w:val="center"/>
                      <w:rPr>
                        <w:color w:val="000000"/>
                      </w:rPr>
                    </w:pPr>
                    <w:r w:rsidRPr="00996C63">
                      <w:rPr>
                        <w:color w:val="000000"/>
                      </w:rPr>
                      <w:t>Eldrift-</w:t>
                    </w:r>
                  </w:p>
                  <w:p w:rsidR="0083344F" w:rsidRDefault="0083344F" w:rsidP="006706DC">
                    <w:pPr>
                      <w:autoSpaceDE w:val="0"/>
                      <w:autoSpaceDN w:val="0"/>
                      <w:adjustRightInd w:val="0"/>
                      <w:jc w:val="center"/>
                      <w:rPr>
                        <w:color w:val="000000"/>
                        <w:sz w:val="28"/>
                        <w:szCs w:val="28"/>
                      </w:rPr>
                    </w:pPr>
                    <w:r w:rsidRPr="00996C63">
                      <w:rPr>
                        <w:color w:val="000000"/>
                      </w:rPr>
                      <w:t>ansvarig</w:t>
                    </w:r>
                  </w:p>
                </w:txbxContent>
              </v:textbox>
            </v:roundrect>
            <v:roundrect id="_x0000_s1044" style="position:absolute;left:6458;top:12658;width:1744;height:680;v-text-anchor:middle" arcsize="10923f" o:allowincell="f" fillcolor="#bbe0e3">
              <v:textbox style="mso-next-textbox:#_x0000_s1044" inset="0,0,0,0">
                <w:txbxContent>
                  <w:p w:rsidR="0083344F" w:rsidRPr="00996C63" w:rsidRDefault="00653379" w:rsidP="006706DC">
                    <w:pPr>
                      <w:autoSpaceDE w:val="0"/>
                      <w:autoSpaceDN w:val="0"/>
                      <w:adjustRightInd w:val="0"/>
                      <w:jc w:val="center"/>
                      <w:rPr>
                        <w:color w:val="000000"/>
                      </w:rPr>
                    </w:pPr>
                    <w:r>
                      <w:rPr>
                        <w:color w:val="000000"/>
                      </w:rPr>
                      <w:t>Elsäkerhets ledare</w:t>
                    </w:r>
                  </w:p>
                </w:txbxContent>
              </v:textbox>
            </v:roundrect>
            <v:roundrect id="_x0000_s1045" style="position:absolute;left:6460;top:11524;width:1742;height:680;v-text-anchor:middle" arcsize="10923f" o:allowincell="f" fillcolor="#bbe0e3">
              <v:textbox style="mso-next-textbox:#_x0000_s1045" inset="0,0,0,0">
                <w:txbxContent>
                  <w:p w:rsidR="0083344F" w:rsidRPr="00996C63" w:rsidRDefault="0083344F" w:rsidP="006706DC">
                    <w:pPr>
                      <w:autoSpaceDE w:val="0"/>
                      <w:autoSpaceDN w:val="0"/>
                      <w:adjustRightInd w:val="0"/>
                      <w:jc w:val="center"/>
                      <w:rPr>
                        <w:color w:val="000000"/>
                      </w:rPr>
                    </w:pPr>
                    <w:r>
                      <w:rPr>
                        <w:color w:val="000000"/>
                      </w:rPr>
                      <w:t>Kopplings</w:t>
                    </w:r>
                  </w:p>
                  <w:p w:rsidR="0083344F" w:rsidRPr="00996C63" w:rsidRDefault="0083344F" w:rsidP="006706DC">
                    <w:pPr>
                      <w:autoSpaceDE w:val="0"/>
                      <w:autoSpaceDN w:val="0"/>
                      <w:adjustRightInd w:val="0"/>
                      <w:jc w:val="center"/>
                      <w:rPr>
                        <w:color w:val="000000"/>
                      </w:rPr>
                    </w:pPr>
                    <w:r w:rsidRPr="00996C63">
                      <w:rPr>
                        <w:color w:val="000000"/>
                      </w:rPr>
                      <w:t>ansvarig</w:t>
                    </w:r>
                  </w:p>
                </w:txbxContent>
              </v:textbox>
            </v:roundrect>
            <v:roundrect id="_x0000_s1046" style="position:absolute;left:8734;top:11524;width:1267;height:680;v-text-anchor:middle" arcsize="10923f" o:allowincell="f" fillcolor="#bbe0e3">
              <v:textbox style="mso-next-textbox:#_x0000_s1046" inset="0,0,0,0">
                <w:txbxContent>
                  <w:p w:rsidR="0083344F" w:rsidRPr="00996C63" w:rsidRDefault="0083344F" w:rsidP="006706DC">
                    <w:pPr>
                      <w:autoSpaceDE w:val="0"/>
                      <w:autoSpaceDN w:val="0"/>
                      <w:adjustRightInd w:val="0"/>
                      <w:jc w:val="center"/>
                      <w:rPr>
                        <w:color w:val="000000"/>
                      </w:rPr>
                    </w:pPr>
                    <w:r>
                      <w:rPr>
                        <w:color w:val="000000"/>
                      </w:rPr>
                      <w:t>Koppling</w:t>
                    </w:r>
                    <w:r w:rsidRPr="00996C63">
                      <w:rPr>
                        <w:color w:val="000000"/>
                      </w:rPr>
                      <w:t>s</w:t>
                    </w:r>
                  </w:p>
                  <w:p w:rsidR="0083344F" w:rsidRPr="00996C63" w:rsidRDefault="0083344F" w:rsidP="006706DC">
                    <w:pPr>
                      <w:autoSpaceDE w:val="0"/>
                      <w:autoSpaceDN w:val="0"/>
                      <w:adjustRightInd w:val="0"/>
                      <w:jc w:val="center"/>
                      <w:rPr>
                        <w:color w:val="000000"/>
                      </w:rPr>
                    </w:pPr>
                    <w:r w:rsidRPr="00996C63">
                      <w:rPr>
                        <w:color w:val="000000"/>
                      </w:rPr>
                      <w:t>biträde</w:t>
                    </w:r>
                  </w:p>
                </w:txbxContent>
              </v:textbox>
            </v:roundrect>
            <v:roundrect id="_x0000_s1047" style="position:absolute;left:8729;top:12658;width:1221;height:680;mso-wrap-style:none;v-text-anchor:middle" arcsize="10923f" o:allowincell="f" fillcolor="#bbe0e3">
              <v:textbox style="mso-next-textbox:#_x0000_s1047">
                <w:txbxContent>
                  <w:p w:rsidR="0083344F" w:rsidRPr="00996C63" w:rsidRDefault="00653379" w:rsidP="006706DC">
                    <w:pPr>
                      <w:autoSpaceDE w:val="0"/>
                      <w:autoSpaceDN w:val="0"/>
                      <w:adjustRightInd w:val="0"/>
                      <w:jc w:val="center"/>
                      <w:rPr>
                        <w:color w:val="000000"/>
                      </w:rPr>
                    </w:pPr>
                    <w:r>
                      <w:rPr>
                        <w:color w:val="000000"/>
                      </w:rPr>
                      <w:t>Utförare</w:t>
                    </w:r>
                  </w:p>
                </w:txbxContent>
              </v:textbox>
            </v:roundrect>
            <v:shapetype id="_x0000_t32" coordsize="21600,21600" o:spt="32" o:oned="t" path="m,l21600,21600e" filled="f">
              <v:path arrowok="t" fillok="f" o:connecttype="none"/>
              <o:lock v:ext="edit" shapetype="t"/>
            </v:shapetype>
            <v:shape id="_x0000_s1048" type="#_x0000_t32" style="position:absolute;left:3205;top:11864;width:883;height:1" o:connectortype="straight" o:allowincell="f">
              <v:stroke endarrow="block"/>
            </v:shape>
            <v:shape id="_x0000_s1049" type="#_x0000_t32" style="position:absolute;left:3617;top:12995;width:2841;height:3" o:connectortype="straight" o:allowincell="f">
              <v:stroke endarrow="block"/>
            </v:shape>
            <v:shape id="_x0000_s1050" type="#_x0000_t32" style="position:absolute;left:5145;top:11864;width:1315;height:1" o:connectortype="straight" o:allowincell="f">
              <v:stroke endarrow="block"/>
            </v:shape>
            <v:shape id="_x0000_s1051" type="#_x0000_t32" style="position:absolute;left:7330;top:12204;width:1;height:454;flip:x" o:connectortype="straight" o:allowincell="f">
              <v:stroke startarrow="block" endarrow="block"/>
            </v:shape>
            <v:shape id="_x0000_s1052" type="#_x0000_t32" style="position:absolute;left:8202;top:11864;width:532;height:1" o:connectortype="straight" o:allowincell="f">
              <v:stroke startarrow="block" endarrow="block"/>
            </v:shape>
            <v:shape id="_x0000_s1053" type="#_x0000_t32" style="position:absolute;left:8202;top:12998;width:527;height:1" o:connectortype="straight" o:allowincell="f">
              <v:stroke endarrow="block"/>
            </v:shape>
            <v:line id="_x0000_s1054" style="position:absolute" from="6000,10959" to="6000,14134" o:allowincell="f">
              <v:stroke dashstyle="1 1" endcap="round"/>
            </v:line>
            <v:shapetype id="_x0000_t202" coordsize="21600,21600" o:spt="202" path="m,l,21600r21600,l21600,xe">
              <v:stroke joinstyle="miter"/>
              <v:path gradientshapeok="t" o:connecttype="rect"/>
            </v:shapetype>
            <v:shape id="_x0000_s1055" type="#_x0000_t202" style="position:absolute;left:2032;top:10731;width:2946;height:466" o:allowincell="f" filled="f" fillcolor="#bbe0e3" stroked="f">
              <v:textbox style="mso-next-textbox:#_x0000_s1055;mso-fit-shape-to-text:t">
                <w:txbxContent>
                  <w:p w:rsidR="0083344F" w:rsidRPr="00996C63" w:rsidRDefault="0083344F" w:rsidP="006706DC">
                    <w:pPr>
                      <w:autoSpaceDE w:val="0"/>
                      <w:autoSpaceDN w:val="0"/>
                      <w:adjustRightInd w:val="0"/>
                      <w:rPr>
                        <w:color w:val="000000"/>
                        <w:sz w:val="28"/>
                        <w:szCs w:val="28"/>
                      </w:rPr>
                    </w:pPr>
                    <w:r w:rsidRPr="00996C63">
                      <w:rPr>
                        <w:color w:val="000000"/>
                        <w:sz w:val="28"/>
                        <w:szCs w:val="28"/>
                      </w:rPr>
                      <w:t>Företag</w:t>
                    </w:r>
                  </w:p>
                </w:txbxContent>
              </v:textbox>
            </v:shape>
            <v:shape id="_x0000_s1056" type="#_x0000_t202" style="position:absolute;left:6452;top:10731;width:3060;height:466" o:allowincell="f" filled="f" fillcolor="#bbe0e3" stroked="f">
              <v:textbox style="mso-next-textbox:#_x0000_s1056;mso-fit-shape-to-text:t">
                <w:txbxContent>
                  <w:p w:rsidR="0083344F" w:rsidRPr="00996C63" w:rsidRDefault="0083344F" w:rsidP="006706DC">
                    <w:pPr>
                      <w:autoSpaceDE w:val="0"/>
                      <w:autoSpaceDN w:val="0"/>
                      <w:adjustRightInd w:val="0"/>
                      <w:rPr>
                        <w:color w:val="000000"/>
                        <w:sz w:val="28"/>
                        <w:szCs w:val="28"/>
                      </w:rPr>
                    </w:pPr>
                    <w:smartTag w:uri="urn:schemas-microsoft-com:office:smarttags" w:element="stockticker">
                      <w:r>
                        <w:rPr>
                          <w:color w:val="000000"/>
                          <w:sz w:val="28"/>
                          <w:szCs w:val="28"/>
                        </w:rPr>
                        <w:t>ESA</w:t>
                      </w:r>
                    </w:smartTag>
                    <w:r>
                      <w:rPr>
                        <w:color w:val="000000"/>
                        <w:sz w:val="28"/>
                        <w:szCs w:val="28"/>
                      </w:rPr>
                      <w:t>-funktioner</w:t>
                    </w:r>
                  </w:p>
                </w:txbxContent>
              </v:textbox>
            </v:shape>
            <w10:wrap type="tight"/>
          </v:group>
        </w:pict>
      </w:r>
    </w:p>
    <w:p w:rsidR="002E4700" w:rsidRDefault="002E4700" w:rsidP="001F6469">
      <w:pPr>
        <w:spacing w:before="120"/>
        <w:rPr>
          <w:b/>
        </w:rPr>
      </w:pPr>
    </w:p>
    <w:p w:rsidR="006706DC" w:rsidRDefault="006706DC" w:rsidP="001F6469">
      <w:pPr>
        <w:spacing w:before="120"/>
        <w:rPr>
          <w:b/>
        </w:rPr>
      </w:pPr>
    </w:p>
    <w:p w:rsidR="006706DC" w:rsidRDefault="006706DC" w:rsidP="001F6469">
      <w:pPr>
        <w:spacing w:before="120"/>
        <w:rPr>
          <w:b/>
        </w:rPr>
      </w:pPr>
    </w:p>
    <w:p w:rsidR="006706DC" w:rsidRDefault="006706DC" w:rsidP="001F6469">
      <w:pPr>
        <w:spacing w:before="120"/>
        <w:rPr>
          <w:b/>
        </w:rPr>
      </w:pPr>
    </w:p>
    <w:p w:rsidR="006706DC" w:rsidRDefault="006706DC" w:rsidP="001F6469">
      <w:pPr>
        <w:spacing w:before="120"/>
        <w:rPr>
          <w:b/>
        </w:rPr>
      </w:pPr>
    </w:p>
    <w:p w:rsidR="006706DC" w:rsidRDefault="006706DC" w:rsidP="001F6469">
      <w:pPr>
        <w:spacing w:before="120"/>
        <w:rPr>
          <w:b/>
        </w:rPr>
      </w:pPr>
    </w:p>
    <w:p w:rsidR="006706DC" w:rsidRDefault="006706DC" w:rsidP="001F6469">
      <w:pPr>
        <w:spacing w:before="120"/>
        <w:rPr>
          <w:b/>
        </w:rPr>
      </w:pPr>
    </w:p>
    <w:p w:rsidR="006706DC" w:rsidRDefault="006706DC" w:rsidP="001F6469">
      <w:pPr>
        <w:spacing w:before="120"/>
        <w:rPr>
          <w:b/>
        </w:rPr>
      </w:pPr>
    </w:p>
    <w:p w:rsidR="00F9322F" w:rsidRDefault="00F9322F" w:rsidP="001C63ED">
      <w:pPr>
        <w:pStyle w:val="Heading2"/>
      </w:pPr>
    </w:p>
    <w:p w:rsidR="00B65B14" w:rsidRDefault="00773678" w:rsidP="00773678">
      <w:pPr>
        <w:pStyle w:val="Heading1"/>
      </w:pPr>
      <w:bookmarkStart w:id="10" w:name="_Toc274559215"/>
      <w:r>
        <w:t>Planering av högspänningsarbete</w:t>
      </w:r>
      <w:bookmarkEnd w:id="10"/>
    </w:p>
    <w:p w:rsidR="00773678" w:rsidRPr="00773678" w:rsidRDefault="00773678" w:rsidP="00773678">
      <w:pPr>
        <w:pStyle w:val="Heading2"/>
      </w:pPr>
      <w:bookmarkStart w:id="11" w:name="_Toc274559216"/>
      <w:r>
        <w:t>Arbetsgång och dokument</w:t>
      </w:r>
      <w:bookmarkEnd w:id="11"/>
    </w:p>
    <w:p w:rsidR="00820D81" w:rsidRPr="00F9322F" w:rsidRDefault="0098070B" w:rsidP="00F56949">
      <w:pPr>
        <w:spacing w:before="120"/>
        <w:jc w:val="center"/>
        <w:rPr>
          <w:b/>
          <w:sz w:val="16"/>
          <w:szCs w:val="16"/>
        </w:rPr>
      </w:pPr>
      <w:r w:rsidRPr="0098070B">
        <w:rPr>
          <w:b/>
        </w:rPr>
      </w:r>
      <w:r w:rsidRPr="0098070B">
        <w:rPr>
          <w:b/>
        </w:rPr>
        <w:pict>
          <v:group id="_x0000_s1026" editas="canvas" style="width:279.05pt;height:315pt;mso-position-horizontal-relative:char;mso-position-vertical-relative:line" coordorigin="2242,10961" coordsize="4212,4726" o:allowincell="f">
            <o:lock v:ext="edit" aspectratio="t"/>
            <v:shape id="_x0000_s1027" type="#_x0000_t75" style="position:absolute;left:2242;top:10961;width:4212;height:4726" o:preferrelative="f" o:allowincell="f">
              <v:fill o:detectmouseclick="t"/>
              <v:path o:extrusionok="t" o:connecttype="none"/>
              <o:lock v:ext="edit" text="t"/>
            </v:shape>
            <v:rect id="_x0000_s1028" style="position:absolute;left:3193;top:10961;width:2445;height:540;v-text-anchor:middle" o:allowincell="f" fillcolor="#ff9">
              <v:textbox style="mso-next-textbox:#_x0000_s1028">
                <w:txbxContent>
                  <w:p w:rsidR="0083344F" w:rsidRPr="00B65B14" w:rsidRDefault="0083344F" w:rsidP="00773678">
                    <w:pPr>
                      <w:autoSpaceDE w:val="0"/>
                      <w:autoSpaceDN w:val="0"/>
                      <w:adjustRightInd w:val="0"/>
                      <w:jc w:val="center"/>
                      <w:rPr>
                        <w:color w:val="000000"/>
                        <w:sz w:val="22"/>
                        <w:szCs w:val="22"/>
                      </w:rPr>
                    </w:pPr>
                    <w:r w:rsidRPr="00BB008D">
                      <w:rPr>
                        <w:color w:val="000000"/>
                        <w:sz w:val="28"/>
                        <w:szCs w:val="28"/>
                      </w:rPr>
                      <w:t>Arbetsbegäran</w:t>
                    </w:r>
                    <w:r>
                      <w:rPr>
                        <w:color w:val="000000"/>
                        <w:sz w:val="28"/>
                        <w:szCs w:val="28"/>
                      </w:rPr>
                      <w:br/>
                    </w:r>
                    <w:r w:rsidRPr="00B65B14">
                      <w:rPr>
                        <w:color w:val="000000"/>
                        <w:sz w:val="22"/>
                        <w:szCs w:val="22"/>
                      </w:rPr>
                      <w:t xml:space="preserve">Skriftligt </w:t>
                    </w:r>
                    <w:r w:rsidR="00CB74C5">
                      <w:rPr>
                        <w:color w:val="000000"/>
                        <w:sz w:val="22"/>
                        <w:szCs w:val="22"/>
                      </w:rPr>
                      <w:t>av</w:t>
                    </w:r>
                    <w:r w:rsidRPr="00B65B14">
                      <w:rPr>
                        <w:color w:val="000000"/>
                        <w:sz w:val="22"/>
                        <w:szCs w:val="22"/>
                      </w:rPr>
                      <w:t xml:space="preserve"> kopplingsansvarig</w:t>
                    </w:r>
                  </w:p>
                </w:txbxContent>
              </v:textbox>
            </v:rect>
            <v:rect id="_x0000_s1029" style="position:absolute;left:2378;top:11734;width:4076;height:810;v-text-anchor:middle" o:allowincell="f" fillcolor="#ff9">
              <v:textbox style="mso-next-textbox:#_x0000_s1029">
                <w:txbxContent>
                  <w:p w:rsidR="0083344F" w:rsidRPr="00BB008D" w:rsidRDefault="0083344F" w:rsidP="00773678">
                    <w:pPr>
                      <w:autoSpaceDE w:val="0"/>
                      <w:autoSpaceDN w:val="0"/>
                      <w:adjustRightInd w:val="0"/>
                      <w:jc w:val="center"/>
                      <w:rPr>
                        <w:color w:val="000000"/>
                        <w:sz w:val="28"/>
                        <w:szCs w:val="28"/>
                      </w:rPr>
                    </w:pPr>
                    <w:r w:rsidRPr="00BB008D">
                      <w:rPr>
                        <w:color w:val="000000"/>
                        <w:sz w:val="28"/>
                        <w:szCs w:val="28"/>
                      </w:rPr>
                      <w:t>Driftorder och/eller Kopplingssedel</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 xml:space="preserve">Skrivs av kopplingsansvarig </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till kopplingsbiträdet</w:t>
                    </w:r>
                  </w:p>
                </w:txbxContent>
              </v:textbox>
            </v:rect>
            <v:rect id="_x0000_s1030" style="position:absolute;left:3193;top:12815;width:2445;height:807;v-text-anchor:middle" o:allowincell="f" fillcolor="#ff9">
              <v:textbox style="mso-next-textbox:#_x0000_s1030">
                <w:txbxContent>
                  <w:p w:rsidR="0083344F" w:rsidRPr="00BB008D" w:rsidRDefault="0083344F" w:rsidP="00773678">
                    <w:pPr>
                      <w:autoSpaceDE w:val="0"/>
                      <w:autoSpaceDN w:val="0"/>
                      <w:adjustRightInd w:val="0"/>
                      <w:jc w:val="center"/>
                      <w:rPr>
                        <w:color w:val="000000"/>
                        <w:sz w:val="28"/>
                        <w:szCs w:val="28"/>
                      </w:rPr>
                    </w:pPr>
                    <w:r w:rsidRPr="00BB008D">
                      <w:rPr>
                        <w:color w:val="000000"/>
                        <w:sz w:val="28"/>
                        <w:szCs w:val="28"/>
                      </w:rPr>
                      <w:t>Kopplingsbekräftelse</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Skrivs av kopplingsbiträdet</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 xml:space="preserve">till kopplingsansvarig </w:t>
                    </w:r>
                  </w:p>
                  <w:p w:rsidR="0083344F" w:rsidRDefault="0083344F" w:rsidP="00773678">
                    <w:pPr>
                      <w:autoSpaceDE w:val="0"/>
                      <w:autoSpaceDN w:val="0"/>
                      <w:adjustRightInd w:val="0"/>
                      <w:jc w:val="center"/>
                      <w:rPr>
                        <w:color w:val="000000"/>
                      </w:rPr>
                    </w:pPr>
                  </w:p>
                </w:txbxContent>
              </v:textbox>
            </v:rect>
            <v:rect id="_x0000_s1031" style="position:absolute;left:3193;top:13760;width:2445;height:810;v-text-anchor:middle" o:allowincell="f" fillcolor="#ff9">
              <v:textbox style="mso-next-textbox:#_x0000_s1031">
                <w:txbxContent>
                  <w:p w:rsidR="0083344F" w:rsidRPr="00BB008D" w:rsidRDefault="0083344F" w:rsidP="00773678">
                    <w:pPr>
                      <w:autoSpaceDE w:val="0"/>
                      <w:autoSpaceDN w:val="0"/>
                      <w:adjustRightInd w:val="0"/>
                      <w:jc w:val="center"/>
                      <w:rPr>
                        <w:color w:val="000000"/>
                        <w:sz w:val="28"/>
                        <w:szCs w:val="28"/>
                      </w:rPr>
                    </w:pPr>
                    <w:r w:rsidRPr="00BB008D">
                      <w:rPr>
                        <w:color w:val="000000"/>
                        <w:sz w:val="28"/>
                        <w:szCs w:val="28"/>
                      </w:rPr>
                      <w:t>Arbetsbevis</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 xml:space="preserve">Skrivs av kopplingsansvarig </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till el</w:t>
                    </w:r>
                    <w:r w:rsidR="00653379">
                      <w:rPr>
                        <w:color w:val="000000"/>
                        <w:sz w:val="22"/>
                        <w:szCs w:val="22"/>
                      </w:rPr>
                      <w:t>säkerhetsledare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2" type="#_x0000_t34" style="position:absolute;left:4300;top:11617;width:233;height:1;rotation:90;flip:x" o:connectortype="elbow" o:allowincell="f" adj=",109252800,-429770">
              <v:stroke endarrow="block"/>
            </v:shape>
            <v:shape id="_x0000_s1033" type="#_x0000_t34" style="position:absolute;left:4281;top:12679;width:271;height:1;rotation:90" o:connectortype="elbow" o:allowincell="f" adj="10770,-139276800,-369115">
              <v:stroke endarrow="block"/>
            </v:shape>
            <v:rect id="_x0000_s1034" style="position:absolute;left:3193;top:14705;width:2445;height:810;v-text-anchor:middle" o:allowincell="f" fillcolor="#ff9">
              <v:textbox style="mso-next-textbox:#_x0000_s1034">
                <w:txbxContent>
                  <w:p w:rsidR="0083344F" w:rsidRPr="00BB008D" w:rsidRDefault="0083344F" w:rsidP="00773678">
                    <w:pPr>
                      <w:autoSpaceDE w:val="0"/>
                      <w:autoSpaceDN w:val="0"/>
                      <w:adjustRightInd w:val="0"/>
                      <w:jc w:val="center"/>
                      <w:rPr>
                        <w:color w:val="000000"/>
                        <w:sz w:val="28"/>
                        <w:szCs w:val="28"/>
                      </w:rPr>
                    </w:pPr>
                    <w:r w:rsidRPr="00BB008D">
                      <w:rPr>
                        <w:color w:val="000000"/>
                        <w:sz w:val="28"/>
                        <w:szCs w:val="28"/>
                      </w:rPr>
                      <w:t>Driftbevis</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Skrivs av el</w:t>
                    </w:r>
                    <w:r w:rsidR="00653379">
                      <w:rPr>
                        <w:color w:val="000000"/>
                        <w:sz w:val="22"/>
                        <w:szCs w:val="22"/>
                      </w:rPr>
                      <w:t>säkerhetsledare</w:t>
                    </w:r>
                  </w:p>
                  <w:p w:rsidR="0083344F" w:rsidRPr="00E74C3C" w:rsidRDefault="0083344F" w:rsidP="00773678">
                    <w:pPr>
                      <w:autoSpaceDE w:val="0"/>
                      <w:autoSpaceDN w:val="0"/>
                      <w:adjustRightInd w:val="0"/>
                      <w:jc w:val="center"/>
                      <w:rPr>
                        <w:color w:val="000000"/>
                        <w:sz w:val="22"/>
                        <w:szCs w:val="22"/>
                      </w:rPr>
                    </w:pPr>
                    <w:r w:rsidRPr="00E74C3C">
                      <w:rPr>
                        <w:color w:val="000000"/>
                        <w:sz w:val="22"/>
                        <w:szCs w:val="22"/>
                      </w:rPr>
                      <w:t>till</w:t>
                    </w:r>
                    <w:r>
                      <w:rPr>
                        <w:color w:val="000000"/>
                        <w:sz w:val="22"/>
                        <w:szCs w:val="22"/>
                      </w:rPr>
                      <w:t xml:space="preserve"> </w:t>
                    </w:r>
                    <w:r w:rsidRPr="00E74C3C">
                      <w:rPr>
                        <w:color w:val="000000"/>
                        <w:sz w:val="22"/>
                        <w:szCs w:val="22"/>
                      </w:rPr>
                      <w:t xml:space="preserve">kopplingsansvarig </w:t>
                    </w:r>
                  </w:p>
                </w:txbxContent>
              </v:textbox>
            </v:rect>
            <v:shape id="_x0000_s1035" type="#_x0000_t32" style="position:absolute;left:4416;top:13622;width:1;height:138" o:connectortype="straight" o:allowincell="f">
              <v:stroke endarrow="block"/>
            </v:shape>
            <v:shape id="_x0000_s1036" type="#_x0000_t32" style="position:absolute;left:4416;top:14570;width:1;height:135" o:connectortype="straight" o:allowincell="f">
              <v:stroke endarrow="block"/>
            </v:shape>
            <w10:anchorlock/>
          </v:group>
        </w:pict>
      </w:r>
    </w:p>
    <w:p w:rsidR="000A4AFD" w:rsidRPr="001F6469" w:rsidRDefault="00012DBD" w:rsidP="001C63ED">
      <w:pPr>
        <w:pStyle w:val="Heading3"/>
      </w:pPr>
      <w:bookmarkStart w:id="12" w:name="_Toc274559217"/>
      <w:r w:rsidRPr="00996C63">
        <w:t>Arbetsbegäran</w:t>
      </w:r>
      <w:bookmarkEnd w:id="12"/>
    </w:p>
    <w:p w:rsidR="00D140EA" w:rsidRDefault="00494F1C" w:rsidP="00D140EA">
      <w:pPr>
        <w:spacing w:before="120"/>
      </w:pPr>
      <w:r w:rsidRPr="00996C63">
        <w:t>Arbetsbegäran skall göras skriftligt hos kopplingsansvarig och i god tid före planerat arbete. I en lågspänningsanläggning</w:t>
      </w:r>
      <w:r w:rsidR="00435884">
        <w:t>, under 1kV,</w:t>
      </w:r>
      <w:r w:rsidRPr="00996C63">
        <w:t xml:space="preserve"> avgör kopplingsansvarig om och när det be</w:t>
      </w:r>
      <w:r w:rsidR="00D140EA">
        <w:t>hövs en skriftlig arbetsbegäran</w:t>
      </w:r>
    </w:p>
    <w:p w:rsidR="00494F1C" w:rsidRPr="00996C63" w:rsidRDefault="00494F1C" w:rsidP="00D140EA">
      <w:pPr>
        <w:spacing w:before="120"/>
      </w:pPr>
      <w:r w:rsidRPr="00996C63">
        <w:t xml:space="preserve">Skriftlig Arbetsbegäran ska minst innehålla uppgifter om: </w:t>
      </w:r>
    </w:p>
    <w:p w:rsidR="00494F1C" w:rsidRPr="00996C63" w:rsidRDefault="00494F1C" w:rsidP="00494F1C">
      <w:pPr>
        <w:numPr>
          <w:ilvl w:val="0"/>
          <w:numId w:val="22"/>
        </w:numPr>
      </w:pPr>
      <w:r w:rsidRPr="00996C63">
        <w:t>vilka anläggningsdelar som berörs</w:t>
      </w:r>
    </w:p>
    <w:p w:rsidR="00494F1C" w:rsidRPr="00996C63" w:rsidRDefault="00494F1C" w:rsidP="00494F1C">
      <w:pPr>
        <w:numPr>
          <w:ilvl w:val="0"/>
          <w:numId w:val="22"/>
        </w:numPr>
      </w:pPr>
      <w:r w:rsidRPr="00996C63">
        <w:t>namn och telefonnummer på beställare</w:t>
      </w:r>
    </w:p>
    <w:p w:rsidR="00494F1C" w:rsidRPr="00996C63" w:rsidRDefault="00494F1C" w:rsidP="00494F1C">
      <w:pPr>
        <w:numPr>
          <w:ilvl w:val="0"/>
          <w:numId w:val="22"/>
        </w:numPr>
      </w:pPr>
      <w:r w:rsidRPr="00996C63">
        <w:t>aktuellt konto att belasta</w:t>
      </w:r>
    </w:p>
    <w:p w:rsidR="00494F1C" w:rsidRPr="00996C63" w:rsidRDefault="00494F1C" w:rsidP="00494F1C">
      <w:pPr>
        <w:numPr>
          <w:ilvl w:val="0"/>
          <w:numId w:val="22"/>
        </w:numPr>
      </w:pPr>
      <w:r w:rsidRPr="00996C63">
        <w:t>arbetsplatsen avgränsningar med skiss</w:t>
      </w:r>
    </w:p>
    <w:p w:rsidR="00494F1C" w:rsidRPr="00996C63" w:rsidRDefault="00494F1C" w:rsidP="00494F1C">
      <w:pPr>
        <w:numPr>
          <w:ilvl w:val="0"/>
          <w:numId w:val="22"/>
        </w:numPr>
      </w:pPr>
      <w:r w:rsidRPr="00996C63">
        <w:t>arbetets omfattning, plats för bevisväxling</w:t>
      </w:r>
    </w:p>
    <w:p w:rsidR="00494F1C" w:rsidRPr="00996C63" w:rsidRDefault="00494F1C" w:rsidP="00494F1C">
      <w:pPr>
        <w:numPr>
          <w:ilvl w:val="0"/>
          <w:numId w:val="22"/>
        </w:numPr>
      </w:pPr>
      <w:r w:rsidRPr="00996C63">
        <w:t xml:space="preserve">förändring efter utfört arbete </w:t>
      </w:r>
    </w:p>
    <w:p w:rsidR="00494F1C" w:rsidRPr="00996C63" w:rsidRDefault="00494F1C" w:rsidP="00C30194">
      <w:pPr>
        <w:numPr>
          <w:ilvl w:val="0"/>
          <w:numId w:val="22"/>
        </w:numPr>
      </w:pPr>
      <w:r w:rsidRPr="00996C63">
        <w:t>riskbedömning med arbetsmetod</w:t>
      </w:r>
    </w:p>
    <w:p w:rsidR="00494F1C" w:rsidRPr="00996C63" w:rsidRDefault="00494F1C" w:rsidP="00C30194"/>
    <w:p w:rsidR="007C72DF" w:rsidRDefault="00820D81" w:rsidP="001C63ED">
      <w:pPr>
        <w:pStyle w:val="Heading3"/>
      </w:pPr>
      <w:r>
        <w:br w:type="page"/>
      </w:r>
      <w:bookmarkStart w:id="13" w:name="_Toc274559218"/>
      <w:r w:rsidR="00012DBD" w:rsidRPr="00996C63">
        <w:lastRenderedPageBreak/>
        <w:t>Driftorder</w:t>
      </w:r>
      <w:r w:rsidR="007C72DF" w:rsidRPr="00996C63">
        <w:t xml:space="preserve"> </w:t>
      </w:r>
      <w:r w:rsidR="0098661E">
        <w:t>–</w:t>
      </w:r>
      <w:r w:rsidR="007C72DF" w:rsidRPr="00996C63">
        <w:t xml:space="preserve"> El</w:t>
      </w:r>
      <w:bookmarkEnd w:id="13"/>
    </w:p>
    <w:p w:rsidR="0098661E" w:rsidRPr="00D140EA" w:rsidRDefault="0098661E" w:rsidP="00D140EA">
      <w:pPr>
        <w:spacing w:before="120"/>
      </w:pPr>
      <w:r w:rsidRPr="0098661E">
        <w:t>Skrivs av kopplingsansvarig till kopplingsbiträdet</w:t>
      </w:r>
    </w:p>
    <w:p w:rsidR="00332A38" w:rsidRPr="00996C63" w:rsidRDefault="00A95368" w:rsidP="00D140EA">
      <w:pPr>
        <w:spacing w:before="120"/>
      </w:pPr>
      <w:r w:rsidRPr="00996C63">
        <w:t xml:space="preserve">Överordnat </w:t>
      </w:r>
      <w:r w:rsidR="00DE62E7" w:rsidRPr="00996C63">
        <w:t>dokument</w:t>
      </w:r>
      <w:r w:rsidRPr="00996C63">
        <w:t xml:space="preserve"> som utfärdas då kopplingarna berör flera kopplingsansvariga och/eller el</w:t>
      </w:r>
      <w:r w:rsidR="00653379">
        <w:t>säkerhetsledare</w:t>
      </w:r>
      <w:r w:rsidRPr="00996C63">
        <w:t>, samt enligt eldriftansvariges utfärdade direktiv, om sådana finns.</w:t>
      </w:r>
      <w:r w:rsidR="0098661E">
        <w:t xml:space="preserve"> </w:t>
      </w:r>
      <w:r w:rsidR="002E00F0">
        <w:t>V</w:t>
      </w:r>
      <w:r w:rsidRPr="00996C63">
        <w:t>i kan bli berörda av ordrar från överordnat kraftnät.</w:t>
      </w:r>
    </w:p>
    <w:p w:rsidR="00332A38" w:rsidRPr="00996C63" w:rsidRDefault="00332A38" w:rsidP="00D140EA">
      <w:pPr>
        <w:spacing w:before="120"/>
      </w:pPr>
      <w:r w:rsidRPr="00996C63">
        <w:t xml:space="preserve">Åtgärderna skall alltid genomföras i den ordning som anges på driftordern. Innan en driftorder ges ut, skall den kontrolleras och </w:t>
      </w:r>
      <w:r w:rsidR="00DE62E7" w:rsidRPr="00996C63">
        <w:t>signeras</w:t>
      </w:r>
      <w:r w:rsidRPr="00996C63">
        <w:t xml:space="preserve"> av annan person med </w:t>
      </w:r>
      <w:r w:rsidR="00DE62E7" w:rsidRPr="00996C63">
        <w:t>erforderlig</w:t>
      </w:r>
      <w:r w:rsidRPr="00996C63">
        <w:t xml:space="preserve"> kompetens.</w:t>
      </w:r>
    </w:p>
    <w:p w:rsidR="00332A38" w:rsidRPr="00996C63" w:rsidRDefault="00B316FD" w:rsidP="00D140EA">
      <w:pPr>
        <w:spacing w:before="120"/>
      </w:pPr>
      <w:r w:rsidRPr="00996C63">
        <w:t>En Driftorder ska innehålla uppgifter om</w:t>
      </w:r>
      <w:r w:rsidR="00332A38" w:rsidRPr="00996C63">
        <w:t>:</w:t>
      </w:r>
      <w:r w:rsidRPr="00996C63">
        <w:t xml:space="preserve"> </w:t>
      </w:r>
    </w:p>
    <w:p w:rsidR="00332A38" w:rsidRPr="00996C63" w:rsidRDefault="00332A38" w:rsidP="00D140EA">
      <w:pPr>
        <w:numPr>
          <w:ilvl w:val="0"/>
          <w:numId w:val="24"/>
        </w:numPr>
        <w:ind w:left="714" w:hanging="357"/>
      </w:pPr>
      <w:r w:rsidRPr="00996C63">
        <w:t>utfärdare</w:t>
      </w:r>
    </w:p>
    <w:p w:rsidR="00332A38" w:rsidRPr="00996C63" w:rsidRDefault="00332A38" w:rsidP="00D140EA">
      <w:pPr>
        <w:numPr>
          <w:ilvl w:val="0"/>
          <w:numId w:val="24"/>
        </w:numPr>
        <w:ind w:left="714" w:hanging="357"/>
      </w:pPr>
      <w:r w:rsidRPr="00996C63">
        <w:t>vilka som ska delges</w:t>
      </w:r>
      <w:r w:rsidR="00B316FD" w:rsidRPr="00996C63">
        <w:t xml:space="preserve"> </w:t>
      </w:r>
    </w:p>
    <w:p w:rsidR="00332A38" w:rsidRPr="00996C63" w:rsidRDefault="00332A38" w:rsidP="00D140EA">
      <w:pPr>
        <w:numPr>
          <w:ilvl w:val="0"/>
          <w:numId w:val="24"/>
        </w:numPr>
        <w:ind w:left="714" w:hanging="357"/>
      </w:pPr>
      <w:r w:rsidRPr="00996C63">
        <w:t>vem som kontrollerat den</w:t>
      </w:r>
    </w:p>
    <w:p w:rsidR="00332A38" w:rsidRPr="00996C63" w:rsidRDefault="00332A38" w:rsidP="00D140EA">
      <w:pPr>
        <w:numPr>
          <w:ilvl w:val="0"/>
          <w:numId w:val="24"/>
        </w:numPr>
        <w:ind w:left="714" w:hanging="357"/>
      </w:pPr>
      <w:r w:rsidRPr="00996C63">
        <w:t>kopplingsansvarig</w:t>
      </w:r>
    </w:p>
    <w:p w:rsidR="00332A38" w:rsidRPr="00996C63" w:rsidRDefault="00332A38" w:rsidP="00D140EA">
      <w:pPr>
        <w:numPr>
          <w:ilvl w:val="0"/>
          <w:numId w:val="24"/>
        </w:numPr>
        <w:ind w:left="714" w:hanging="357"/>
      </w:pPr>
      <w:r w:rsidRPr="00996C63">
        <w:t>omfattning</w:t>
      </w:r>
    </w:p>
    <w:p w:rsidR="00332A38" w:rsidRPr="00996C63" w:rsidRDefault="00332A38" w:rsidP="00D140EA">
      <w:pPr>
        <w:numPr>
          <w:ilvl w:val="0"/>
          <w:numId w:val="24"/>
        </w:numPr>
        <w:ind w:left="714" w:hanging="357"/>
      </w:pPr>
      <w:r w:rsidRPr="00996C63">
        <w:t>datum och tid för utförande</w:t>
      </w:r>
    </w:p>
    <w:p w:rsidR="00332A38" w:rsidRPr="00996C63" w:rsidRDefault="00332A38" w:rsidP="00D140EA">
      <w:pPr>
        <w:numPr>
          <w:ilvl w:val="0"/>
          <w:numId w:val="24"/>
        </w:numPr>
        <w:ind w:left="714" w:hanging="357"/>
      </w:pPr>
      <w:r w:rsidRPr="00996C63">
        <w:t>el</w:t>
      </w:r>
      <w:r w:rsidR="00653379">
        <w:t>säkerehtsledare</w:t>
      </w:r>
    </w:p>
    <w:p w:rsidR="00B316FD" w:rsidRPr="00996C63" w:rsidRDefault="00B316FD" w:rsidP="00D140EA">
      <w:pPr>
        <w:numPr>
          <w:ilvl w:val="0"/>
          <w:numId w:val="24"/>
        </w:numPr>
        <w:ind w:left="714" w:hanging="357"/>
      </w:pPr>
      <w:r w:rsidRPr="00996C63">
        <w:t>förutsättningar som gäller innan kopplingsarbete samt vilka åtgärder som ska vidtas för arbetet.</w:t>
      </w:r>
    </w:p>
    <w:p w:rsidR="00012DBD" w:rsidRDefault="00D140EA" w:rsidP="001C63ED">
      <w:pPr>
        <w:pStyle w:val="Heading3"/>
      </w:pPr>
      <w:r>
        <w:br/>
      </w:r>
      <w:bookmarkStart w:id="14" w:name="_Toc274559219"/>
      <w:r w:rsidR="00012DBD" w:rsidRPr="00996C63">
        <w:t>Kopplingssedel</w:t>
      </w:r>
      <w:bookmarkEnd w:id="14"/>
    </w:p>
    <w:p w:rsidR="00B565F0" w:rsidRPr="00996C63" w:rsidRDefault="00B565F0" w:rsidP="00D140EA">
      <w:pPr>
        <w:spacing w:before="120"/>
      </w:pPr>
      <w:r w:rsidRPr="00996C63">
        <w:t>När vi själva skall göra omkopplingar i vårt nät sk</w:t>
      </w:r>
      <w:r w:rsidR="00027711">
        <w:t>all vi skriva en kopplingssedel. Kopplings</w:t>
      </w:r>
      <w:r w:rsidR="00B70386">
        <w:t>sedeln</w:t>
      </w:r>
      <w:r w:rsidR="00027711" w:rsidRPr="00027711">
        <w:t xml:space="preserve"> </w:t>
      </w:r>
      <w:r w:rsidR="00B70386">
        <w:t>s</w:t>
      </w:r>
      <w:r w:rsidR="00027711" w:rsidRPr="0098661E">
        <w:t>krivs av kopplingsansvarig till kopplingsbiträdet</w:t>
      </w:r>
      <w:r w:rsidR="00027711">
        <w:t>.</w:t>
      </w:r>
    </w:p>
    <w:p w:rsidR="0098661E" w:rsidRPr="00996C63" w:rsidRDefault="007A6A67" w:rsidP="00D140EA">
      <w:pPr>
        <w:spacing w:before="120"/>
      </w:pPr>
      <w:r w:rsidRPr="00996C63">
        <w:t xml:space="preserve">Vid driftstörningar eller driftomläggningar är det viktigt att använda en skriftlig förebild. Denna överförs lämpligen per </w:t>
      </w:r>
      <w:r w:rsidR="00653379">
        <w:t>fax</w:t>
      </w:r>
      <w:r w:rsidRPr="00996C63">
        <w:t xml:space="preserve"> (ej SMS då man inte kan </w:t>
      </w:r>
      <w:r w:rsidR="00DE62E7" w:rsidRPr="00996C63">
        <w:t>garantera</w:t>
      </w:r>
      <w:r w:rsidRPr="00996C63">
        <w:t xml:space="preserve"> att all information kommit fram). Vid dessa tillfällen kan kopplingssedel utgöras av skriftliga instruktioner som upprättas i förväg.</w:t>
      </w:r>
    </w:p>
    <w:p w:rsidR="007A6A67" w:rsidRPr="00996C63" w:rsidRDefault="0098661E" w:rsidP="00D140EA">
      <w:pPr>
        <w:spacing w:before="120"/>
      </w:pPr>
      <w:r>
        <w:t>Kopplingssedel</w:t>
      </w:r>
      <w:r w:rsidRPr="0098661E">
        <w:t xml:space="preserve"> ska ha en unik beteckning för att utesluta förväxling</w:t>
      </w:r>
      <w:r w:rsidR="00435884">
        <w:t>ar.</w:t>
      </w:r>
      <w:r w:rsidRPr="0098661E">
        <w:t xml:space="preserve"> </w:t>
      </w:r>
      <w:r w:rsidR="00435884">
        <w:t>Kopplingssedeln</w:t>
      </w:r>
      <w:r w:rsidRPr="0098661E">
        <w:t xml:space="preserve"> bör godkännas av annan kunnig person innan arbetet påbörjas.</w:t>
      </w:r>
    </w:p>
    <w:p w:rsidR="007A6A67" w:rsidRPr="00996C63" w:rsidRDefault="007A6A67" w:rsidP="00D140EA">
      <w:pPr>
        <w:spacing w:before="120"/>
      </w:pPr>
      <w:r w:rsidRPr="00996C63">
        <w:t>En kopplingssedel skall innehålla uppgifter om</w:t>
      </w:r>
      <w:r w:rsidR="00875BDB" w:rsidRPr="00996C63">
        <w:t>:</w:t>
      </w:r>
    </w:p>
    <w:p w:rsidR="007A6A67" w:rsidRPr="00996C63" w:rsidRDefault="007A6A67" w:rsidP="00D140EA">
      <w:pPr>
        <w:numPr>
          <w:ilvl w:val="0"/>
          <w:numId w:val="25"/>
        </w:numPr>
        <w:ind w:left="714" w:hanging="357"/>
      </w:pPr>
      <w:r w:rsidRPr="00996C63">
        <w:t>Vem som upprättat den</w:t>
      </w:r>
    </w:p>
    <w:p w:rsidR="007A6A67" w:rsidRPr="00996C63" w:rsidRDefault="00FA1E06" w:rsidP="00D140EA">
      <w:pPr>
        <w:numPr>
          <w:ilvl w:val="0"/>
          <w:numId w:val="25"/>
        </w:numPr>
        <w:ind w:left="714" w:hanging="357"/>
      </w:pPr>
      <w:r>
        <w:rPr>
          <w:noProof/>
        </w:rPr>
        <w:pict>
          <v:shape id="Bild 295" o:spid="_x0000_s1057" type="#_x0000_t75" alt="MCBD07684_0000[1]" style="position:absolute;left:0;text-align:left;margin-left:405pt;margin-top:2.15pt;width:88.35pt;height:126pt;z-index:251651072;visibility:visible" o:allowincell="f">
            <v:imagedata r:id="rId9" o:title="MCBD07684_0000[1]"/>
          </v:shape>
        </w:pict>
      </w:r>
      <w:r w:rsidR="007A6A67" w:rsidRPr="00996C63">
        <w:t>Vilka anläggningsdelar med avgränsningar som arbetet/avbrottet omfattar</w:t>
      </w:r>
    </w:p>
    <w:p w:rsidR="00D140EA" w:rsidRDefault="007A6A67" w:rsidP="00D140EA">
      <w:pPr>
        <w:numPr>
          <w:ilvl w:val="0"/>
          <w:numId w:val="25"/>
        </w:numPr>
        <w:ind w:left="714" w:hanging="357"/>
      </w:pPr>
      <w:r w:rsidRPr="00996C63">
        <w:t>Numrerade åtgärder med normalt en åtgärd under varje punkt</w:t>
      </w:r>
    </w:p>
    <w:p w:rsidR="00446715" w:rsidRPr="00D140EA" w:rsidRDefault="00446715" w:rsidP="00446715">
      <w:pPr>
        <w:ind w:left="357"/>
      </w:pPr>
    </w:p>
    <w:p w:rsidR="00027711" w:rsidRDefault="00027711" w:rsidP="00027711">
      <w:pPr>
        <w:pStyle w:val="Heading1"/>
        <w:spacing w:before="120" w:after="0"/>
        <w:rPr>
          <w:sz w:val="24"/>
          <w:szCs w:val="24"/>
        </w:rPr>
      </w:pPr>
    </w:p>
    <w:p w:rsidR="00D140EA" w:rsidRPr="00027711" w:rsidRDefault="004F538A" w:rsidP="001C63ED">
      <w:pPr>
        <w:pStyle w:val="Heading3"/>
      </w:pPr>
      <w:r>
        <w:br w:type="page"/>
      </w:r>
      <w:bookmarkStart w:id="15" w:name="_Toc274559220"/>
      <w:r w:rsidR="001D6B1E" w:rsidRPr="00996C63">
        <w:lastRenderedPageBreak/>
        <w:t>Kopplingsbekräftelse</w:t>
      </w:r>
      <w:bookmarkEnd w:id="15"/>
      <w:r w:rsidR="001D6B1E" w:rsidRPr="00996C63">
        <w:t xml:space="preserve"> </w:t>
      </w:r>
    </w:p>
    <w:p w:rsidR="001D6B1E" w:rsidRPr="00996C63" w:rsidRDefault="001D6B1E" w:rsidP="00D140EA">
      <w:pPr>
        <w:spacing w:before="120"/>
      </w:pPr>
      <w:r w:rsidRPr="00996C63">
        <w:t>Den som har gjort en koppling ska skriva kopplingsbekräftelsen</w:t>
      </w:r>
      <w:r w:rsidR="00027711">
        <w:t>, bekräftelsen skrivs av koppling</w:t>
      </w:r>
      <w:r w:rsidR="00027711" w:rsidRPr="0098661E">
        <w:t>sbiträdet till kopplingsansvarig</w:t>
      </w:r>
      <w:r w:rsidR="00027711">
        <w:t>.</w:t>
      </w:r>
    </w:p>
    <w:p w:rsidR="001D6B1E" w:rsidRPr="00996C63" w:rsidRDefault="001D6B1E" w:rsidP="00D140EA">
      <w:pPr>
        <w:tabs>
          <w:tab w:val="left" w:pos="0"/>
        </w:tabs>
        <w:spacing w:before="120"/>
      </w:pPr>
      <w:r w:rsidRPr="00996C63">
        <w:t xml:space="preserve">Enligt definitionen är kopplingsbekräftelsen ett kvitto på att beordrade åtgärder har verkställts, eller att anläggningen har </w:t>
      </w:r>
      <w:r w:rsidR="00DE62E7" w:rsidRPr="00996C63">
        <w:t>särskilda</w:t>
      </w:r>
      <w:r w:rsidRPr="00996C63">
        <w:t xml:space="preserve"> kopplingslägen.</w:t>
      </w:r>
    </w:p>
    <w:p w:rsidR="001D6B1E" w:rsidRPr="00996C63" w:rsidRDefault="001D6B1E" w:rsidP="00D140EA">
      <w:pPr>
        <w:tabs>
          <w:tab w:val="left" w:pos="0"/>
        </w:tabs>
        <w:spacing w:before="120"/>
      </w:pPr>
      <w:r w:rsidRPr="00996C63">
        <w:t>Skriftlig kopplingsbekräftelse skall lämnas när:</w:t>
      </w:r>
    </w:p>
    <w:p w:rsidR="001D6B1E" w:rsidRPr="00996C63" w:rsidRDefault="001D6B1E" w:rsidP="00D140EA">
      <w:pPr>
        <w:numPr>
          <w:ilvl w:val="0"/>
          <w:numId w:val="19"/>
        </w:numPr>
        <w:tabs>
          <w:tab w:val="left" w:pos="0"/>
          <w:tab w:val="left" w:pos="3941"/>
          <w:tab w:val="left" w:pos="5245"/>
          <w:tab w:val="left" w:pos="7825"/>
          <w:tab w:val="left" w:pos="9129"/>
        </w:tabs>
        <w:ind w:left="714" w:hanging="357"/>
      </w:pPr>
      <w:r w:rsidRPr="00996C63">
        <w:t>frånskiljare blockerats</w:t>
      </w:r>
    </w:p>
    <w:p w:rsidR="001D6B1E" w:rsidRPr="00996C63" w:rsidRDefault="001D6B1E" w:rsidP="00D140EA">
      <w:pPr>
        <w:numPr>
          <w:ilvl w:val="0"/>
          <w:numId w:val="19"/>
        </w:numPr>
        <w:tabs>
          <w:tab w:val="left" w:pos="0"/>
          <w:tab w:val="left" w:pos="3941"/>
          <w:tab w:val="left" w:pos="5245"/>
          <w:tab w:val="left" w:pos="7825"/>
          <w:tab w:val="left" w:pos="9129"/>
        </w:tabs>
        <w:ind w:left="714" w:hanging="357"/>
      </w:pPr>
      <w:r w:rsidRPr="00996C63">
        <w:t>truck blockerats i frånskiljt läge</w:t>
      </w:r>
    </w:p>
    <w:p w:rsidR="001D6B1E" w:rsidRPr="00996C63" w:rsidRDefault="000C4C09" w:rsidP="00D140EA">
      <w:pPr>
        <w:numPr>
          <w:ilvl w:val="0"/>
          <w:numId w:val="19"/>
        </w:numPr>
        <w:tabs>
          <w:tab w:val="left" w:pos="0"/>
          <w:tab w:val="left" w:pos="3941"/>
          <w:tab w:val="left" w:pos="5245"/>
          <w:tab w:val="left" w:pos="7825"/>
          <w:tab w:val="left" w:pos="9129"/>
        </w:tabs>
        <w:ind w:left="714" w:hanging="357"/>
      </w:pPr>
      <w:r w:rsidRPr="00996C63">
        <w:t>säkringar</w:t>
      </w:r>
      <w:r w:rsidR="001D6B1E" w:rsidRPr="00996C63">
        <w:t xml:space="preserve"> och effektbrytare, över 160 A, avlägsnats och blockerats</w:t>
      </w:r>
    </w:p>
    <w:p w:rsidR="001D6B1E" w:rsidRPr="00996C63" w:rsidRDefault="001D6B1E" w:rsidP="00D140EA">
      <w:pPr>
        <w:numPr>
          <w:ilvl w:val="0"/>
          <w:numId w:val="19"/>
        </w:numPr>
        <w:tabs>
          <w:tab w:val="left" w:pos="0"/>
          <w:tab w:val="left" w:pos="3941"/>
          <w:tab w:val="left" w:pos="5245"/>
          <w:tab w:val="left" w:pos="7825"/>
          <w:tab w:val="left" w:pos="9129"/>
        </w:tabs>
        <w:ind w:left="714" w:hanging="357"/>
      </w:pPr>
      <w:r w:rsidRPr="00996C63">
        <w:t>slackar avlägsnats för arbete och är fixerade</w:t>
      </w:r>
    </w:p>
    <w:p w:rsidR="001D6B1E" w:rsidRPr="00996C63" w:rsidRDefault="001D6B1E" w:rsidP="00D140EA">
      <w:pPr>
        <w:numPr>
          <w:ilvl w:val="0"/>
          <w:numId w:val="19"/>
        </w:numPr>
        <w:tabs>
          <w:tab w:val="left" w:pos="0"/>
          <w:tab w:val="left" w:pos="3941"/>
          <w:tab w:val="left" w:pos="5245"/>
          <w:tab w:val="left" w:pos="7825"/>
          <w:tab w:val="left" w:pos="9129"/>
        </w:tabs>
        <w:ind w:left="714" w:hanging="357"/>
      </w:pPr>
      <w:r w:rsidRPr="00996C63">
        <w:t>arbetsjordning anbringats</w:t>
      </w:r>
    </w:p>
    <w:p w:rsidR="001D6B1E" w:rsidRPr="00996C63" w:rsidRDefault="001D6B1E" w:rsidP="00D140EA">
      <w:pPr>
        <w:numPr>
          <w:ilvl w:val="0"/>
          <w:numId w:val="19"/>
        </w:numPr>
        <w:tabs>
          <w:tab w:val="left" w:pos="0"/>
          <w:tab w:val="left" w:pos="3941"/>
          <w:tab w:val="left" w:pos="5245"/>
          <w:tab w:val="left" w:pos="7825"/>
          <w:tab w:val="left" w:pos="9129"/>
        </w:tabs>
        <w:ind w:left="714" w:hanging="357"/>
      </w:pPr>
      <w:r w:rsidRPr="00996C63">
        <w:t xml:space="preserve">en hel </w:t>
      </w:r>
      <w:r w:rsidR="00A32F5B">
        <w:t>ström</w:t>
      </w:r>
      <w:r w:rsidR="00566D1D">
        <w:t>skena gjorts spänningslös</w:t>
      </w:r>
    </w:p>
    <w:p w:rsidR="00D140EA" w:rsidRPr="00D140EA" w:rsidRDefault="001D6B1E" w:rsidP="00D140EA">
      <w:pPr>
        <w:tabs>
          <w:tab w:val="left" w:pos="0"/>
        </w:tabs>
        <w:spacing w:before="120"/>
        <w:rPr>
          <w:i/>
        </w:rPr>
      </w:pPr>
      <w:r w:rsidRPr="00996C63">
        <w:t>Skriftlig kopplingsbekräftelse innebär att kopplingsläget skall bibehållas, tills bekräftelsen upphävs. Upphävning av skriftlig kopplingsbekräftelse görs genom skriftligt meddelande, eller order om ny koppling.</w:t>
      </w:r>
    </w:p>
    <w:p w:rsidR="001D6B1E" w:rsidRPr="00996C63" w:rsidRDefault="00D140EA" w:rsidP="001C63ED">
      <w:pPr>
        <w:pStyle w:val="Heading3"/>
      </w:pPr>
      <w:r>
        <w:br/>
      </w:r>
      <w:bookmarkStart w:id="16" w:name="_Toc274559221"/>
      <w:r w:rsidR="001D6B1E" w:rsidRPr="00996C63">
        <w:t>Arbetsbevis</w:t>
      </w:r>
      <w:bookmarkEnd w:id="16"/>
      <w:r w:rsidR="001D6B1E" w:rsidRPr="00996C63">
        <w:t xml:space="preserve"> </w:t>
      </w:r>
      <w:r w:rsidR="001D6B1E" w:rsidRPr="00996C63">
        <w:tab/>
      </w:r>
    </w:p>
    <w:p w:rsidR="001D6B1E" w:rsidRPr="00996C63" w:rsidRDefault="001D6B1E" w:rsidP="00D140EA">
      <w:pPr>
        <w:tabs>
          <w:tab w:val="left" w:pos="0"/>
        </w:tabs>
        <w:spacing w:before="120"/>
      </w:pPr>
      <w:r w:rsidRPr="00996C63">
        <w:t xml:space="preserve">Arbetsbevis är bekräftelse på att </w:t>
      </w:r>
      <w:r w:rsidR="00DE62E7" w:rsidRPr="00996C63">
        <w:t>säkerhetsåtgärder</w:t>
      </w:r>
      <w:r w:rsidRPr="00996C63">
        <w:t xml:space="preserve"> vidtagits för arbete </w:t>
      </w:r>
      <w:r w:rsidR="00566D1D">
        <w:t xml:space="preserve">på </w:t>
      </w:r>
      <w:r w:rsidRPr="00996C63">
        <w:t>anläggningsdel i den omfattning beviset anger.</w:t>
      </w:r>
    </w:p>
    <w:p w:rsidR="001D6B1E" w:rsidRPr="00996C63" w:rsidRDefault="001D6B1E" w:rsidP="00D140EA">
      <w:pPr>
        <w:tabs>
          <w:tab w:val="left" w:pos="0"/>
        </w:tabs>
        <w:spacing w:before="120"/>
      </w:pPr>
      <w:r w:rsidRPr="00996C63">
        <w:t>Beviset innebär att åtgärderna kommer att kvarstå tills driftbevis lämnats av arbetsbevisets innehavare. Arbetsbevis ska vara skriftligt och skrivas av kopplin</w:t>
      </w:r>
      <w:r w:rsidR="00653379">
        <w:t>g</w:t>
      </w:r>
      <w:r w:rsidRPr="00996C63">
        <w:t>sansvarig till el</w:t>
      </w:r>
      <w:r w:rsidR="00653379">
        <w:t>säkerhetsledare</w:t>
      </w:r>
      <w:r w:rsidRPr="00996C63">
        <w:t>.</w:t>
      </w:r>
    </w:p>
    <w:p w:rsidR="001D6B1E" w:rsidRPr="00996C63" w:rsidRDefault="001D6B1E" w:rsidP="00D140EA">
      <w:pPr>
        <w:tabs>
          <w:tab w:val="left" w:pos="0"/>
        </w:tabs>
        <w:spacing w:before="120"/>
      </w:pPr>
      <w:r w:rsidRPr="00996C63">
        <w:t>Arbetsbeviset skall innehålla uppgifter om:</w:t>
      </w:r>
    </w:p>
    <w:p w:rsidR="001D6B1E" w:rsidRPr="00996C63" w:rsidRDefault="001D6B1E" w:rsidP="00D140EA">
      <w:pPr>
        <w:numPr>
          <w:ilvl w:val="0"/>
          <w:numId w:val="20"/>
        </w:numPr>
        <w:tabs>
          <w:tab w:val="left" w:pos="0"/>
          <w:tab w:val="left" w:pos="3941"/>
          <w:tab w:val="left" w:pos="5245"/>
          <w:tab w:val="left" w:pos="7825"/>
          <w:tab w:val="left" w:pos="9129"/>
        </w:tabs>
        <w:ind w:left="714" w:hanging="357"/>
      </w:pPr>
      <w:r w:rsidRPr="00996C63">
        <w:t>vem som utfärdat det</w:t>
      </w:r>
    </w:p>
    <w:p w:rsidR="001D6B1E" w:rsidRPr="00996C63" w:rsidRDefault="001D6B1E" w:rsidP="00D140EA">
      <w:pPr>
        <w:numPr>
          <w:ilvl w:val="0"/>
          <w:numId w:val="20"/>
        </w:numPr>
        <w:tabs>
          <w:tab w:val="left" w:pos="0"/>
          <w:tab w:val="left" w:pos="3941"/>
          <w:tab w:val="left" w:pos="5245"/>
          <w:tab w:val="left" w:pos="7825"/>
          <w:tab w:val="left" w:pos="9129"/>
        </w:tabs>
        <w:ind w:left="714" w:hanging="357"/>
      </w:pPr>
      <w:r w:rsidRPr="00996C63">
        <w:t>vem som mottagit det</w:t>
      </w:r>
    </w:p>
    <w:p w:rsidR="001D6B1E" w:rsidRPr="00996C63" w:rsidRDefault="001D6B1E" w:rsidP="00D140EA">
      <w:pPr>
        <w:numPr>
          <w:ilvl w:val="0"/>
          <w:numId w:val="20"/>
        </w:numPr>
        <w:tabs>
          <w:tab w:val="left" w:pos="0"/>
          <w:tab w:val="left" w:pos="3941"/>
          <w:tab w:val="left" w:pos="5245"/>
          <w:tab w:val="left" w:pos="7825"/>
          <w:tab w:val="left" w:pos="9129"/>
        </w:tabs>
        <w:ind w:left="714" w:hanging="357"/>
      </w:pPr>
      <w:r w:rsidRPr="00996C63">
        <w:t xml:space="preserve">vilka </w:t>
      </w:r>
      <w:r w:rsidR="00DE62E7" w:rsidRPr="00996C63">
        <w:t>anläggningsdelar med</w:t>
      </w:r>
      <w:r w:rsidRPr="00996C63">
        <w:t xml:space="preserve"> avgränsningar som arbetet omfattar</w:t>
      </w:r>
    </w:p>
    <w:p w:rsidR="001D6B1E" w:rsidRPr="00996C63" w:rsidRDefault="001D6B1E" w:rsidP="00D140EA">
      <w:pPr>
        <w:numPr>
          <w:ilvl w:val="0"/>
          <w:numId w:val="20"/>
        </w:numPr>
        <w:tabs>
          <w:tab w:val="left" w:pos="0"/>
          <w:tab w:val="left" w:pos="3941"/>
          <w:tab w:val="left" w:pos="5245"/>
          <w:tab w:val="left" w:pos="7825"/>
          <w:tab w:val="left" w:pos="9129"/>
        </w:tabs>
        <w:ind w:left="714" w:hanging="357"/>
      </w:pPr>
      <w:r w:rsidRPr="00996C63">
        <w:t xml:space="preserve">eventuella åtgärder mot farlig induktion från </w:t>
      </w:r>
      <w:r w:rsidR="00DE62E7" w:rsidRPr="00996C63">
        <w:t>parallella</w:t>
      </w:r>
      <w:r w:rsidRPr="00996C63">
        <w:t xml:space="preserve"> ledningar</w:t>
      </w:r>
    </w:p>
    <w:p w:rsidR="001D6B1E" w:rsidRPr="00996C63" w:rsidRDefault="001D6B1E" w:rsidP="00D140EA">
      <w:pPr>
        <w:numPr>
          <w:ilvl w:val="0"/>
          <w:numId w:val="20"/>
        </w:numPr>
        <w:tabs>
          <w:tab w:val="left" w:pos="0"/>
          <w:tab w:val="left" w:pos="3941"/>
          <w:tab w:val="left" w:pos="5245"/>
          <w:tab w:val="left" w:pos="7825"/>
          <w:tab w:val="left" w:pos="9129"/>
        </w:tabs>
        <w:ind w:left="714" w:hanging="357"/>
      </w:pPr>
      <w:r w:rsidRPr="00996C63">
        <w:t>eventuella anbringade arbetsjordningar</w:t>
      </w:r>
    </w:p>
    <w:p w:rsidR="001D6B1E" w:rsidRPr="00996C63" w:rsidRDefault="00D140EA" w:rsidP="001C63ED">
      <w:pPr>
        <w:pStyle w:val="Heading3"/>
      </w:pPr>
      <w:r>
        <w:br/>
      </w:r>
      <w:bookmarkStart w:id="17" w:name="_Toc274559222"/>
      <w:r w:rsidR="001D6B1E" w:rsidRPr="00996C63">
        <w:t>Driftbevis</w:t>
      </w:r>
      <w:bookmarkEnd w:id="17"/>
    </w:p>
    <w:p w:rsidR="001D6B1E" w:rsidRPr="00996C63" w:rsidRDefault="001D6B1E" w:rsidP="00D140EA">
      <w:pPr>
        <w:tabs>
          <w:tab w:val="left" w:pos="0"/>
        </w:tabs>
        <w:spacing w:before="120"/>
      </w:pPr>
      <w:r w:rsidRPr="00996C63">
        <w:t xml:space="preserve">Finns det arbetsbevis, skall driftbevis lämnas av den som innehar arbetsbeviset. Driftbeviset är en bekräftelse på att en anläggningsdel för bevislämnarens del är klar för drift med de </w:t>
      </w:r>
      <w:r w:rsidR="00DE62E7" w:rsidRPr="00996C63">
        <w:t>ändringar</w:t>
      </w:r>
      <w:r w:rsidRPr="00996C63">
        <w:t xml:space="preserve"> som beviset anger.</w:t>
      </w:r>
    </w:p>
    <w:p w:rsidR="001D6B1E" w:rsidRPr="00996C63" w:rsidRDefault="001D6B1E" w:rsidP="00D140EA">
      <w:pPr>
        <w:tabs>
          <w:tab w:val="left" w:pos="0"/>
        </w:tabs>
        <w:spacing w:before="120"/>
      </w:pPr>
      <w:r w:rsidRPr="00996C63">
        <w:t>Driftbevis skall innehålla uppgifter om</w:t>
      </w:r>
    </w:p>
    <w:p w:rsidR="001D6B1E" w:rsidRPr="00996C63" w:rsidRDefault="001D6B1E" w:rsidP="00D140EA">
      <w:pPr>
        <w:numPr>
          <w:ilvl w:val="0"/>
          <w:numId w:val="21"/>
        </w:numPr>
        <w:tabs>
          <w:tab w:val="left" w:pos="0"/>
          <w:tab w:val="left" w:pos="3941"/>
          <w:tab w:val="left" w:pos="5245"/>
          <w:tab w:val="left" w:pos="7825"/>
          <w:tab w:val="left" w:pos="9129"/>
        </w:tabs>
        <w:ind w:left="714" w:hanging="357"/>
      </w:pPr>
      <w:r w:rsidRPr="00996C63">
        <w:t xml:space="preserve">vem som </w:t>
      </w:r>
      <w:r w:rsidR="00DE62E7" w:rsidRPr="00996C63">
        <w:t>lämnat</w:t>
      </w:r>
      <w:r w:rsidRPr="00996C63">
        <w:t xml:space="preserve"> beviset</w:t>
      </w:r>
    </w:p>
    <w:p w:rsidR="001D6B1E" w:rsidRPr="00996C63" w:rsidRDefault="001D6B1E" w:rsidP="00D140EA">
      <w:pPr>
        <w:numPr>
          <w:ilvl w:val="0"/>
          <w:numId w:val="21"/>
        </w:numPr>
        <w:tabs>
          <w:tab w:val="left" w:pos="0"/>
          <w:tab w:val="left" w:pos="3941"/>
          <w:tab w:val="left" w:pos="5245"/>
          <w:tab w:val="left" w:pos="7825"/>
          <w:tab w:val="left" w:pos="9129"/>
        </w:tabs>
        <w:ind w:left="714" w:hanging="357"/>
      </w:pPr>
      <w:r w:rsidRPr="00996C63">
        <w:t>vilka anläggningsdelar driftbeviset avser</w:t>
      </w:r>
    </w:p>
    <w:p w:rsidR="001D6B1E" w:rsidRPr="00996C63" w:rsidRDefault="001D6B1E" w:rsidP="00D140EA">
      <w:pPr>
        <w:numPr>
          <w:ilvl w:val="0"/>
          <w:numId w:val="21"/>
        </w:numPr>
        <w:tabs>
          <w:tab w:val="left" w:pos="0"/>
          <w:tab w:val="left" w:pos="3941"/>
          <w:tab w:val="left" w:pos="5245"/>
          <w:tab w:val="left" w:pos="7825"/>
          <w:tab w:val="left" w:pos="9129"/>
        </w:tabs>
        <w:ind w:left="714" w:hanging="357"/>
      </w:pPr>
      <w:r w:rsidRPr="00996C63">
        <w:t>eventuella ändringar av anläggningen och dess kopplingsläge</w:t>
      </w:r>
    </w:p>
    <w:p w:rsidR="001D6B1E" w:rsidRPr="004F538A" w:rsidRDefault="001D6B1E" w:rsidP="004F538A">
      <w:pPr>
        <w:numPr>
          <w:ilvl w:val="0"/>
          <w:numId w:val="21"/>
        </w:numPr>
        <w:tabs>
          <w:tab w:val="left" w:pos="0"/>
          <w:tab w:val="left" w:pos="3941"/>
          <w:tab w:val="left" w:pos="5245"/>
          <w:tab w:val="left" w:pos="7825"/>
          <w:tab w:val="left" w:pos="9129"/>
        </w:tabs>
        <w:ind w:left="714" w:hanging="357"/>
      </w:pPr>
      <w:r w:rsidRPr="00996C63">
        <w:t>eventuella ändringar av reläskydd, kontrollanläggningar eller mätutrustning.</w:t>
      </w:r>
    </w:p>
    <w:p w:rsidR="00773678" w:rsidRDefault="00773678" w:rsidP="00F4773E">
      <w:pPr>
        <w:pStyle w:val="Heading2"/>
        <w:rPr>
          <w:iCs w:val="0"/>
          <w:kern w:val="32"/>
          <w:sz w:val="32"/>
          <w:szCs w:val="32"/>
        </w:rPr>
      </w:pPr>
    </w:p>
    <w:p w:rsidR="00F4773E" w:rsidRDefault="00416466" w:rsidP="00F4773E">
      <w:pPr>
        <w:pStyle w:val="Heading2"/>
      </w:pPr>
      <w:bookmarkStart w:id="18" w:name="_Toc274559223"/>
      <w:r w:rsidRPr="00996C63">
        <w:t>Vokabulär och terminologi</w:t>
      </w:r>
      <w:bookmarkEnd w:id="18"/>
    </w:p>
    <w:p w:rsidR="00F4773E" w:rsidRPr="00F4773E" w:rsidRDefault="00F4773E" w:rsidP="00F4773E">
      <w:r>
        <w:t xml:space="preserve">För </w:t>
      </w:r>
      <w:r w:rsidR="00EA667B">
        <w:t xml:space="preserve">att undvika missförstånd </w:t>
      </w:r>
      <w:r w:rsidR="000C4C09">
        <w:t>använd</w:t>
      </w:r>
      <w:r>
        <w:t xml:space="preserve"> nedanstående vokabulär </w:t>
      </w:r>
      <w:r w:rsidR="00402332">
        <w:t>vid högspänningsarbete.</w:t>
      </w:r>
    </w:p>
    <w:p w:rsidR="00C30194" w:rsidRPr="00F4773E" w:rsidRDefault="00A15024" w:rsidP="00F4773E">
      <w:pPr>
        <w:pStyle w:val="Heading3"/>
      </w:pPr>
      <w:bookmarkStart w:id="19" w:name="_Toc274559224"/>
      <w:r w:rsidRPr="00F4773E">
        <w:t>Lägesindikering</w:t>
      </w:r>
      <w:bookmarkEnd w:id="19"/>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35"/>
        <w:gridCol w:w="1701"/>
        <w:gridCol w:w="1701"/>
        <w:gridCol w:w="1701"/>
        <w:gridCol w:w="1701"/>
      </w:tblGrid>
      <w:tr w:rsidR="00487D67" w:rsidTr="00CF6699">
        <w:tc>
          <w:tcPr>
            <w:tcW w:w="2835" w:type="dxa"/>
          </w:tcPr>
          <w:p w:rsidR="00487D67" w:rsidRDefault="00A15024" w:rsidP="00CF6699">
            <w:pPr>
              <w:spacing w:before="120"/>
            </w:pPr>
            <w:r>
              <w:t>Objekt</w:t>
            </w:r>
          </w:p>
        </w:tc>
        <w:tc>
          <w:tcPr>
            <w:tcW w:w="3402" w:type="dxa"/>
            <w:gridSpan w:val="2"/>
          </w:tcPr>
          <w:p w:rsidR="00487D67" w:rsidRDefault="00487D67" w:rsidP="00CF6699">
            <w:pPr>
              <w:spacing w:before="120"/>
            </w:pPr>
            <w:r w:rsidRPr="00996C63">
              <w:t>Lägesindikering</w:t>
            </w:r>
          </w:p>
        </w:tc>
        <w:tc>
          <w:tcPr>
            <w:tcW w:w="3402" w:type="dxa"/>
            <w:gridSpan w:val="2"/>
          </w:tcPr>
          <w:p w:rsidR="00487D67" w:rsidRDefault="00F9322F" w:rsidP="00CF6699">
            <w:pPr>
              <w:spacing w:before="120"/>
            </w:pPr>
            <w:r>
              <w:t>O</w:t>
            </w:r>
            <w:r w:rsidR="00487D67" w:rsidRPr="00996C63">
              <w:t>rderuttryck</w:t>
            </w:r>
          </w:p>
        </w:tc>
      </w:tr>
      <w:tr w:rsidR="00076999" w:rsidTr="00CF6699">
        <w:trPr>
          <w:trHeight w:val="476"/>
        </w:trPr>
        <w:tc>
          <w:tcPr>
            <w:tcW w:w="2835" w:type="dxa"/>
            <w:vMerge w:val="restart"/>
          </w:tcPr>
          <w:p w:rsidR="00076999" w:rsidRDefault="00076999" w:rsidP="00CF6699">
            <w:pPr>
              <w:spacing w:before="120" w:after="120"/>
            </w:pPr>
            <w:r w:rsidRPr="00996C63">
              <w:t>Effektbrytare Lastbrytare Kontaktor</w:t>
            </w:r>
            <w:r w:rsidRPr="00CF6699">
              <w:rPr>
                <w:u w:val="single"/>
              </w:rPr>
              <w:t xml:space="preserve"> </w:t>
            </w:r>
            <w:r>
              <w:t>F</w:t>
            </w:r>
            <w:r w:rsidRPr="00487D67">
              <w:t>rånskiljande brytare</w:t>
            </w:r>
          </w:p>
        </w:tc>
        <w:tc>
          <w:tcPr>
            <w:tcW w:w="1701" w:type="dxa"/>
          </w:tcPr>
          <w:p w:rsidR="00076999" w:rsidRDefault="00076999" w:rsidP="00CF6699">
            <w:pPr>
              <w:spacing w:before="120"/>
            </w:pPr>
            <w:r>
              <w:t xml:space="preserve">Till </w:t>
            </w:r>
          </w:p>
        </w:tc>
        <w:tc>
          <w:tcPr>
            <w:tcW w:w="1701" w:type="dxa"/>
            <w:shd w:val="clear" w:color="auto" w:fill="auto"/>
          </w:tcPr>
          <w:p w:rsidR="00076999" w:rsidRDefault="00076999" w:rsidP="00CF6699">
            <w:pPr>
              <w:spacing w:before="120"/>
            </w:pPr>
            <w:r>
              <w:t>Från</w:t>
            </w:r>
          </w:p>
        </w:tc>
        <w:tc>
          <w:tcPr>
            <w:tcW w:w="1701" w:type="dxa"/>
            <w:vMerge w:val="restart"/>
          </w:tcPr>
          <w:p w:rsidR="00076999" w:rsidRDefault="00076999" w:rsidP="00CF6699">
            <w:pPr>
              <w:spacing w:before="120"/>
            </w:pPr>
            <w:r>
              <w:t>Slå till</w:t>
            </w:r>
          </w:p>
        </w:tc>
        <w:tc>
          <w:tcPr>
            <w:tcW w:w="1701" w:type="dxa"/>
            <w:vMerge w:val="restart"/>
          </w:tcPr>
          <w:p w:rsidR="00076999" w:rsidRDefault="00076999" w:rsidP="00CF6699">
            <w:pPr>
              <w:spacing w:before="120"/>
            </w:pPr>
            <w:r>
              <w:t>Slå från</w:t>
            </w:r>
          </w:p>
        </w:tc>
      </w:tr>
      <w:tr w:rsidR="00076999" w:rsidTr="00CF6699">
        <w:trPr>
          <w:trHeight w:val="475"/>
        </w:trPr>
        <w:tc>
          <w:tcPr>
            <w:tcW w:w="2835" w:type="dxa"/>
            <w:vMerge/>
          </w:tcPr>
          <w:p w:rsidR="00076999" w:rsidRPr="00996C63" w:rsidRDefault="00076999" w:rsidP="00CF6699">
            <w:pPr>
              <w:spacing w:before="120"/>
            </w:pPr>
          </w:p>
        </w:tc>
        <w:tc>
          <w:tcPr>
            <w:tcW w:w="1701" w:type="dxa"/>
          </w:tcPr>
          <w:p w:rsidR="00076999" w:rsidRDefault="00076999" w:rsidP="00CF6699">
            <w:pPr>
              <w:spacing w:before="120"/>
            </w:pPr>
            <w:r>
              <w:t>1</w:t>
            </w:r>
          </w:p>
        </w:tc>
        <w:tc>
          <w:tcPr>
            <w:tcW w:w="1701" w:type="dxa"/>
            <w:shd w:val="clear" w:color="auto" w:fill="auto"/>
          </w:tcPr>
          <w:p w:rsidR="00076999" w:rsidRDefault="00076999" w:rsidP="00CF6699">
            <w:pPr>
              <w:spacing w:before="120"/>
            </w:pPr>
            <w:r>
              <w:t>0</w:t>
            </w:r>
          </w:p>
        </w:tc>
        <w:tc>
          <w:tcPr>
            <w:tcW w:w="1701" w:type="dxa"/>
            <w:vMerge/>
          </w:tcPr>
          <w:p w:rsidR="00076999" w:rsidRDefault="00076999" w:rsidP="00CF6699">
            <w:pPr>
              <w:spacing w:before="120"/>
            </w:pPr>
          </w:p>
        </w:tc>
        <w:tc>
          <w:tcPr>
            <w:tcW w:w="1701" w:type="dxa"/>
            <w:vMerge/>
          </w:tcPr>
          <w:p w:rsidR="00076999" w:rsidRDefault="00076999" w:rsidP="00CF6699">
            <w:pPr>
              <w:spacing w:before="120"/>
            </w:pPr>
          </w:p>
        </w:tc>
      </w:tr>
      <w:tr w:rsidR="00076999" w:rsidTr="00CF6699">
        <w:trPr>
          <w:trHeight w:val="887"/>
        </w:trPr>
        <w:tc>
          <w:tcPr>
            <w:tcW w:w="2835" w:type="dxa"/>
            <w:vMerge w:val="restart"/>
          </w:tcPr>
          <w:p w:rsidR="00076999" w:rsidRDefault="00076999" w:rsidP="00CF6699">
            <w:pPr>
              <w:spacing w:before="120" w:after="120"/>
            </w:pPr>
            <w:r w:rsidRPr="00996C63">
              <w:t>Frånskiljare</w:t>
            </w:r>
            <w:r w:rsidR="00A15024">
              <w:br/>
            </w:r>
            <w:r w:rsidRPr="00996C63">
              <w:t>Lastfrånskiljare Säkringslastfrånskiljare Säkringsfrånskiljare Säkerhetsbrytare Jordningsomkopplare</w:t>
            </w:r>
          </w:p>
        </w:tc>
        <w:tc>
          <w:tcPr>
            <w:tcW w:w="1701" w:type="dxa"/>
          </w:tcPr>
          <w:p w:rsidR="00076999" w:rsidRDefault="00076999" w:rsidP="00CF6699">
            <w:pPr>
              <w:spacing w:before="120"/>
            </w:pPr>
            <w:r>
              <w:t xml:space="preserve">Sluten  </w:t>
            </w:r>
          </w:p>
        </w:tc>
        <w:tc>
          <w:tcPr>
            <w:tcW w:w="1701" w:type="dxa"/>
            <w:shd w:val="clear" w:color="auto" w:fill="auto"/>
          </w:tcPr>
          <w:p w:rsidR="00076999" w:rsidRDefault="00076999" w:rsidP="00CF6699">
            <w:pPr>
              <w:spacing w:before="120"/>
            </w:pPr>
            <w:r>
              <w:t xml:space="preserve">Öppen </w:t>
            </w:r>
          </w:p>
        </w:tc>
        <w:tc>
          <w:tcPr>
            <w:tcW w:w="1701" w:type="dxa"/>
            <w:vMerge w:val="restart"/>
          </w:tcPr>
          <w:p w:rsidR="00076999" w:rsidRDefault="00076999" w:rsidP="00CF6699">
            <w:pPr>
              <w:spacing w:before="120"/>
            </w:pPr>
            <w:r>
              <w:t xml:space="preserve">Slut </w:t>
            </w:r>
          </w:p>
        </w:tc>
        <w:tc>
          <w:tcPr>
            <w:tcW w:w="1701" w:type="dxa"/>
            <w:vMerge w:val="restart"/>
          </w:tcPr>
          <w:p w:rsidR="00076999" w:rsidRDefault="00076999" w:rsidP="00CF6699">
            <w:pPr>
              <w:spacing w:before="120"/>
            </w:pPr>
            <w:r>
              <w:t>Öppna</w:t>
            </w:r>
          </w:p>
        </w:tc>
      </w:tr>
      <w:tr w:rsidR="00076999" w:rsidTr="00CF6699">
        <w:trPr>
          <w:trHeight w:val="887"/>
        </w:trPr>
        <w:tc>
          <w:tcPr>
            <w:tcW w:w="2835" w:type="dxa"/>
            <w:vMerge/>
          </w:tcPr>
          <w:p w:rsidR="00076999" w:rsidRPr="00996C63" w:rsidRDefault="00076999" w:rsidP="00CF6699">
            <w:pPr>
              <w:spacing w:before="120"/>
            </w:pPr>
          </w:p>
        </w:tc>
        <w:tc>
          <w:tcPr>
            <w:tcW w:w="1701" w:type="dxa"/>
          </w:tcPr>
          <w:p w:rsidR="00076999" w:rsidRDefault="00076999" w:rsidP="00CF6699">
            <w:pPr>
              <w:spacing w:before="120"/>
            </w:pPr>
            <w:r>
              <w:t>1</w:t>
            </w:r>
          </w:p>
        </w:tc>
        <w:tc>
          <w:tcPr>
            <w:tcW w:w="1701" w:type="dxa"/>
            <w:shd w:val="clear" w:color="auto" w:fill="auto"/>
          </w:tcPr>
          <w:p w:rsidR="00076999" w:rsidRDefault="00076999" w:rsidP="00CF6699">
            <w:pPr>
              <w:spacing w:before="120"/>
            </w:pPr>
            <w:r>
              <w:t>0</w:t>
            </w:r>
          </w:p>
        </w:tc>
        <w:tc>
          <w:tcPr>
            <w:tcW w:w="1701" w:type="dxa"/>
            <w:vMerge/>
          </w:tcPr>
          <w:p w:rsidR="00076999" w:rsidRDefault="00076999" w:rsidP="00CF6699">
            <w:pPr>
              <w:spacing w:before="120"/>
            </w:pPr>
          </w:p>
        </w:tc>
        <w:tc>
          <w:tcPr>
            <w:tcW w:w="1701" w:type="dxa"/>
            <w:vMerge/>
          </w:tcPr>
          <w:p w:rsidR="00076999" w:rsidRDefault="00076999" w:rsidP="00CF6699">
            <w:pPr>
              <w:spacing w:before="120"/>
            </w:pPr>
          </w:p>
        </w:tc>
      </w:tr>
      <w:tr w:rsidR="00076999" w:rsidTr="00CF6699">
        <w:trPr>
          <w:trHeight w:val="317"/>
        </w:trPr>
        <w:tc>
          <w:tcPr>
            <w:tcW w:w="2835" w:type="dxa"/>
            <w:vMerge w:val="restart"/>
          </w:tcPr>
          <w:p w:rsidR="00076999" w:rsidRDefault="0098070B" w:rsidP="00CF6699">
            <w:pPr>
              <w:spacing w:before="120"/>
            </w:pPr>
            <w:r>
              <w:rPr>
                <w:noProof/>
              </w:rPr>
              <w:pict>
                <v:line id="_x0000_s1058" style="position:absolute;flip:y;z-index:251652096;mso-wrap-style:none;mso-position-horizontal-relative:text;mso-position-vertical-relative:text;v-text-anchor:middle" from="306pt,27.05pt" to="477pt,27.05pt" o:allowincell="f" strokecolor="silver"/>
              </w:pict>
            </w:r>
            <w:r w:rsidR="00076999">
              <w:t>F</w:t>
            </w:r>
            <w:r w:rsidR="00076999" w:rsidRPr="00996C63">
              <w:t>rånskiljning med utdragbar enhet</w:t>
            </w:r>
          </w:p>
        </w:tc>
        <w:tc>
          <w:tcPr>
            <w:tcW w:w="1701" w:type="dxa"/>
          </w:tcPr>
          <w:p w:rsidR="00076999" w:rsidRDefault="00076999" w:rsidP="00CF6699">
            <w:pPr>
              <w:spacing w:before="120"/>
            </w:pPr>
            <w:r>
              <w:t xml:space="preserve">Sluten </w:t>
            </w:r>
          </w:p>
        </w:tc>
        <w:tc>
          <w:tcPr>
            <w:tcW w:w="1701" w:type="dxa"/>
            <w:shd w:val="clear" w:color="auto" w:fill="auto"/>
          </w:tcPr>
          <w:p w:rsidR="00076999" w:rsidRDefault="00076999" w:rsidP="00CF6699">
            <w:pPr>
              <w:spacing w:before="120"/>
            </w:pPr>
            <w:r>
              <w:t>Öppen</w:t>
            </w:r>
          </w:p>
        </w:tc>
        <w:tc>
          <w:tcPr>
            <w:tcW w:w="1701" w:type="dxa"/>
            <w:vMerge w:val="restart"/>
          </w:tcPr>
          <w:p w:rsidR="00076999" w:rsidRDefault="00076999" w:rsidP="00CF6699">
            <w:pPr>
              <w:spacing w:before="120"/>
            </w:pPr>
            <w:r>
              <w:t>Slut</w:t>
            </w:r>
          </w:p>
          <w:p w:rsidR="00076999" w:rsidRDefault="00076999" w:rsidP="00CF6699">
            <w:pPr>
              <w:spacing w:before="240"/>
            </w:pPr>
            <w:r>
              <w:t>Placera i driftläge</w:t>
            </w:r>
          </w:p>
        </w:tc>
        <w:tc>
          <w:tcPr>
            <w:tcW w:w="1701" w:type="dxa"/>
            <w:vMerge w:val="restart"/>
          </w:tcPr>
          <w:p w:rsidR="00076999" w:rsidRDefault="00076999" w:rsidP="00CF6699">
            <w:pPr>
              <w:spacing w:before="120"/>
            </w:pPr>
            <w:r>
              <w:t>Öppna</w:t>
            </w:r>
          </w:p>
          <w:p w:rsidR="00076999" w:rsidRDefault="00076999" w:rsidP="00CF6699">
            <w:pPr>
              <w:spacing w:before="240"/>
            </w:pPr>
            <w:r>
              <w:t>Placera i frånskilt läge</w:t>
            </w:r>
          </w:p>
        </w:tc>
      </w:tr>
      <w:tr w:rsidR="00076999" w:rsidTr="00CF6699">
        <w:trPr>
          <w:trHeight w:val="317"/>
        </w:trPr>
        <w:tc>
          <w:tcPr>
            <w:tcW w:w="2835" w:type="dxa"/>
            <w:vMerge/>
          </w:tcPr>
          <w:p w:rsidR="00076999" w:rsidRDefault="00076999" w:rsidP="00CF6699">
            <w:pPr>
              <w:spacing w:before="120"/>
            </w:pPr>
          </w:p>
        </w:tc>
        <w:tc>
          <w:tcPr>
            <w:tcW w:w="1701" w:type="dxa"/>
          </w:tcPr>
          <w:p w:rsidR="00076999" w:rsidRDefault="00076999" w:rsidP="00CF6699">
            <w:pPr>
              <w:spacing w:before="120"/>
            </w:pPr>
            <w:r>
              <w:t>driftläge</w:t>
            </w:r>
          </w:p>
        </w:tc>
        <w:tc>
          <w:tcPr>
            <w:tcW w:w="1701" w:type="dxa"/>
            <w:shd w:val="clear" w:color="auto" w:fill="auto"/>
          </w:tcPr>
          <w:p w:rsidR="00076999" w:rsidRDefault="00076999" w:rsidP="00CF6699">
            <w:pPr>
              <w:spacing w:before="120"/>
            </w:pPr>
            <w:r>
              <w:t>frånskilt läge</w:t>
            </w:r>
          </w:p>
        </w:tc>
        <w:tc>
          <w:tcPr>
            <w:tcW w:w="1701" w:type="dxa"/>
            <w:vMerge/>
          </w:tcPr>
          <w:p w:rsidR="00076999" w:rsidRDefault="00076999" w:rsidP="00CF6699">
            <w:pPr>
              <w:spacing w:before="120"/>
            </w:pPr>
          </w:p>
        </w:tc>
        <w:tc>
          <w:tcPr>
            <w:tcW w:w="1701" w:type="dxa"/>
            <w:vMerge/>
          </w:tcPr>
          <w:p w:rsidR="00076999" w:rsidRDefault="00076999" w:rsidP="00CF6699">
            <w:pPr>
              <w:spacing w:before="120"/>
            </w:pPr>
          </w:p>
        </w:tc>
      </w:tr>
      <w:tr w:rsidR="00076999" w:rsidTr="00CF6699">
        <w:trPr>
          <w:trHeight w:val="317"/>
        </w:trPr>
        <w:tc>
          <w:tcPr>
            <w:tcW w:w="2835" w:type="dxa"/>
            <w:vMerge/>
          </w:tcPr>
          <w:p w:rsidR="00076999" w:rsidRDefault="00076999" w:rsidP="00CF6699">
            <w:pPr>
              <w:spacing w:before="120"/>
            </w:pPr>
          </w:p>
        </w:tc>
        <w:tc>
          <w:tcPr>
            <w:tcW w:w="1701" w:type="dxa"/>
          </w:tcPr>
          <w:p w:rsidR="00076999" w:rsidRDefault="00076999" w:rsidP="00CF6699">
            <w:pPr>
              <w:spacing w:before="120"/>
            </w:pPr>
            <w:r>
              <w:t>1</w:t>
            </w:r>
          </w:p>
        </w:tc>
        <w:tc>
          <w:tcPr>
            <w:tcW w:w="1701" w:type="dxa"/>
            <w:shd w:val="clear" w:color="auto" w:fill="auto"/>
          </w:tcPr>
          <w:p w:rsidR="00076999" w:rsidRDefault="00076999" w:rsidP="00CF6699">
            <w:pPr>
              <w:spacing w:before="120"/>
            </w:pPr>
            <w:r>
              <w:t>0</w:t>
            </w:r>
          </w:p>
        </w:tc>
        <w:tc>
          <w:tcPr>
            <w:tcW w:w="1701" w:type="dxa"/>
            <w:vMerge/>
          </w:tcPr>
          <w:p w:rsidR="00076999" w:rsidRDefault="00076999" w:rsidP="00CF6699">
            <w:pPr>
              <w:spacing w:before="120"/>
            </w:pPr>
          </w:p>
        </w:tc>
        <w:tc>
          <w:tcPr>
            <w:tcW w:w="1701" w:type="dxa"/>
            <w:vMerge/>
          </w:tcPr>
          <w:p w:rsidR="00076999" w:rsidRDefault="00076999" w:rsidP="00CF6699">
            <w:pPr>
              <w:spacing w:before="120"/>
            </w:pPr>
          </w:p>
        </w:tc>
      </w:tr>
    </w:tbl>
    <w:p w:rsidR="00A15024" w:rsidRDefault="00A15024"/>
    <w:p w:rsidR="001E26DB" w:rsidRPr="001E26DB" w:rsidRDefault="00A15024" w:rsidP="00F4773E">
      <w:pPr>
        <w:pStyle w:val="Heading3"/>
      </w:pPr>
      <w:bookmarkStart w:id="20" w:name="_Toc274559225"/>
      <w:r>
        <w:t>Drifttillstånd</w:t>
      </w:r>
      <w:bookmarkEnd w:id="20"/>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835"/>
        <w:gridCol w:w="1701"/>
        <w:gridCol w:w="1701"/>
        <w:gridCol w:w="1701"/>
        <w:gridCol w:w="1701"/>
      </w:tblGrid>
      <w:tr w:rsidR="00076999" w:rsidTr="00CF6699">
        <w:tc>
          <w:tcPr>
            <w:tcW w:w="2835" w:type="dxa"/>
          </w:tcPr>
          <w:p w:rsidR="00076999" w:rsidRDefault="00A15024" w:rsidP="00CF6699">
            <w:pPr>
              <w:spacing w:before="120"/>
            </w:pPr>
            <w:r>
              <w:t>Objekt</w:t>
            </w:r>
          </w:p>
        </w:tc>
        <w:tc>
          <w:tcPr>
            <w:tcW w:w="3402" w:type="dxa"/>
            <w:gridSpan w:val="2"/>
          </w:tcPr>
          <w:p w:rsidR="00076999" w:rsidRDefault="00076999" w:rsidP="00CF6699">
            <w:pPr>
              <w:spacing w:before="120"/>
            </w:pPr>
            <w:r>
              <w:t>Drifttillstånd</w:t>
            </w:r>
          </w:p>
        </w:tc>
        <w:tc>
          <w:tcPr>
            <w:tcW w:w="3402" w:type="dxa"/>
            <w:gridSpan w:val="2"/>
          </w:tcPr>
          <w:p w:rsidR="00076999" w:rsidRDefault="00076999" w:rsidP="00CF6699">
            <w:pPr>
              <w:spacing w:before="120"/>
            </w:pPr>
            <w:r>
              <w:t>Orderuttryck</w:t>
            </w:r>
          </w:p>
        </w:tc>
      </w:tr>
      <w:tr w:rsidR="00076999" w:rsidTr="00CF6699">
        <w:tc>
          <w:tcPr>
            <w:tcW w:w="2835" w:type="dxa"/>
          </w:tcPr>
          <w:p w:rsidR="00076999" w:rsidRDefault="00A15024" w:rsidP="00CF6699">
            <w:pPr>
              <w:spacing w:before="120" w:after="120"/>
            </w:pPr>
            <w:r>
              <w:t>Jordningsdon</w:t>
            </w:r>
          </w:p>
        </w:tc>
        <w:tc>
          <w:tcPr>
            <w:tcW w:w="1701" w:type="dxa"/>
          </w:tcPr>
          <w:p w:rsidR="00076999" w:rsidRDefault="00A15024" w:rsidP="00CF6699">
            <w:pPr>
              <w:spacing w:before="120"/>
            </w:pPr>
            <w:r>
              <w:t>Anbringat</w:t>
            </w:r>
          </w:p>
        </w:tc>
        <w:tc>
          <w:tcPr>
            <w:tcW w:w="1701" w:type="dxa"/>
          </w:tcPr>
          <w:p w:rsidR="00076999" w:rsidRDefault="00A15024" w:rsidP="00CF6699">
            <w:pPr>
              <w:spacing w:before="120"/>
            </w:pPr>
            <w:r>
              <w:t>Avlägsnar</w:t>
            </w:r>
          </w:p>
        </w:tc>
        <w:tc>
          <w:tcPr>
            <w:tcW w:w="1701" w:type="dxa"/>
          </w:tcPr>
          <w:p w:rsidR="00076999" w:rsidRDefault="00A15024" w:rsidP="00CF6699">
            <w:pPr>
              <w:spacing w:before="120"/>
            </w:pPr>
            <w:r>
              <w:t>Anbringa</w:t>
            </w:r>
          </w:p>
        </w:tc>
        <w:tc>
          <w:tcPr>
            <w:tcW w:w="1701" w:type="dxa"/>
          </w:tcPr>
          <w:p w:rsidR="00076999" w:rsidRDefault="00A15024" w:rsidP="00CF6699">
            <w:pPr>
              <w:spacing w:before="120"/>
            </w:pPr>
            <w:r>
              <w:t>Avlägsna</w:t>
            </w:r>
          </w:p>
        </w:tc>
      </w:tr>
      <w:tr w:rsidR="00A15024" w:rsidTr="00CF6699">
        <w:tc>
          <w:tcPr>
            <w:tcW w:w="2835" w:type="dxa"/>
          </w:tcPr>
          <w:p w:rsidR="00A15024" w:rsidRDefault="00A15024" w:rsidP="00CF6699">
            <w:pPr>
              <w:spacing w:before="120" w:after="120"/>
            </w:pPr>
            <w:r>
              <w:t>Säkring</w:t>
            </w:r>
            <w:r>
              <w:br/>
              <w:t>Kopplingsstycke</w:t>
            </w:r>
            <w:r>
              <w:br/>
              <w:t>Slack</w:t>
            </w:r>
          </w:p>
        </w:tc>
        <w:tc>
          <w:tcPr>
            <w:tcW w:w="1701" w:type="dxa"/>
          </w:tcPr>
          <w:p w:rsidR="00A15024" w:rsidRDefault="00A15024" w:rsidP="00CF6699">
            <w:pPr>
              <w:spacing w:before="120"/>
            </w:pPr>
            <w:r>
              <w:t>Anbringad</w:t>
            </w:r>
          </w:p>
        </w:tc>
        <w:tc>
          <w:tcPr>
            <w:tcW w:w="1701" w:type="dxa"/>
          </w:tcPr>
          <w:p w:rsidR="00A15024" w:rsidRDefault="00A15024" w:rsidP="00CF6699">
            <w:pPr>
              <w:spacing w:before="120"/>
            </w:pPr>
            <w:r>
              <w:t>Avlägsnad</w:t>
            </w:r>
          </w:p>
        </w:tc>
        <w:tc>
          <w:tcPr>
            <w:tcW w:w="1701" w:type="dxa"/>
          </w:tcPr>
          <w:p w:rsidR="00A15024" w:rsidRDefault="00A15024" w:rsidP="00CF6699">
            <w:pPr>
              <w:spacing w:before="120"/>
            </w:pPr>
            <w:r>
              <w:t xml:space="preserve">Anbringa </w:t>
            </w:r>
          </w:p>
        </w:tc>
        <w:tc>
          <w:tcPr>
            <w:tcW w:w="1701" w:type="dxa"/>
          </w:tcPr>
          <w:p w:rsidR="00A15024" w:rsidRDefault="00A15024" w:rsidP="00CF6699">
            <w:pPr>
              <w:spacing w:before="120"/>
            </w:pPr>
            <w:r>
              <w:t>Avlägsna</w:t>
            </w:r>
          </w:p>
        </w:tc>
      </w:tr>
      <w:tr w:rsidR="00A15024" w:rsidTr="00CF6699">
        <w:tc>
          <w:tcPr>
            <w:tcW w:w="2835" w:type="dxa"/>
          </w:tcPr>
          <w:p w:rsidR="00A15024" w:rsidRDefault="00A15024" w:rsidP="00CF6699">
            <w:pPr>
              <w:spacing w:before="120" w:after="120"/>
            </w:pPr>
            <w:r>
              <w:t>Reläskydd</w:t>
            </w:r>
            <w:r>
              <w:br/>
              <w:t>Automatik (typ duba)</w:t>
            </w:r>
          </w:p>
        </w:tc>
        <w:tc>
          <w:tcPr>
            <w:tcW w:w="1701" w:type="dxa"/>
          </w:tcPr>
          <w:p w:rsidR="00A15024" w:rsidRDefault="00A15024" w:rsidP="00CF6699">
            <w:pPr>
              <w:spacing w:before="120"/>
            </w:pPr>
            <w:r>
              <w:t>I drift</w:t>
            </w:r>
          </w:p>
        </w:tc>
        <w:tc>
          <w:tcPr>
            <w:tcW w:w="1701" w:type="dxa"/>
          </w:tcPr>
          <w:p w:rsidR="00A15024" w:rsidRDefault="00A15024" w:rsidP="00CF6699">
            <w:pPr>
              <w:spacing w:before="120"/>
            </w:pPr>
            <w:r>
              <w:t>Ur drift</w:t>
            </w:r>
          </w:p>
        </w:tc>
        <w:tc>
          <w:tcPr>
            <w:tcW w:w="1701" w:type="dxa"/>
          </w:tcPr>
          <w:p w:rsidR="00A15024" w:rsidRDefault="00A15024" w:rsidP="00CF6699">
            <w:pPr>
              <w:spacing w:before="120"/>
            </w:pPr>
            <w:r>
              <w:t>Ta i drift</w:t>
            </w:r>
          </w:p>
        </w:tc>
        <w:tc>
          <w:tcPr>
            <w:tcW w:w="1701" w:type="dxa"/>
          </w:tcPr>
          <w:p w:rsidR="00A15024" w:rsidRDefault="00A15024" w:rsidP="00CF6699">
            <w:pPr>
              <w:spacing w:before="120"/>
            </w:pPr>
            <w:r>
              <w:t>Ta ur drift</w:t>
            </w:r>
          </w:p>
        </w:tc>
      </w:tr>
      <w:tr w:rsidR="00A15024" w:rsidTr="00CF6699">
        <w:tc>
          <w:tcPr>
            <w:tcW w:w="2835" w:type="dxa"/>
          </w:tcPr>
          <w:p w:rsidR="00A15024" w:rsidRDefault="00A15024" w:rsidP="00CF6699">
            <w:pPr>
              <w:spacing w:before="120" w:after="120"/>
            </w:pPr>
            <w:r>
              <w:t>Anläggningsdel</w:t>
            </w:r>
          </w:p>
        </w:tc>
        <w:tc>
          <w:tcPr>
            <w:tcW w:w="1701" w:type="dxa"/>
          </w:tcPr>
          <w:p w:rsidR="00A15024" w:rsidRDefault="00A15024" w:rsidP="00CF6699">
            <w:pPr>
              <w:spacing w:before="120"/>
            </w:pPr>
            <w:r>
              <w:t>Tillkopplad</w:t>
            </w:r>
          </w:p>
        </w:tc>
        <w:tc>
          <w:tcPr>
            <w:tcW w:w="1701" w:type="dxa"/>
          </w:tcPr>
          <w:p w:rsidR="00A15024" w:rsidRDefault="00A15024" w:rsidP="00CF6699">
            <w:pPr>
              <w:spacing w:before="120"/>
            </w:pPr>
            <w:r>
              <w:t>Frånkopplad</w:t>
            </w:r>
          </w:p>
        </w:tc>
        <w:tc>
          <w:tcPr>
            <w:tcW w:w="1701" w:type="dxa"/>
          </w:tcPr>
          <w:p w:rsidR="00A15024" w:rsidRDefault="00A15024" w:rsidP="00CF6699">
            <w:pPr>
              <w:spacing w:before="120"/>
            </w:pPr>
            <w:r>
              <w:t>Tillkoppla</w:t>
            </w:r>
          </w:p>
        </w:tc>
        <w:tc>
          <w:tcPr>
            <w:tcW w:w="1701" w:type="dxa"/>
          </w:tcPr>
          <w:p w:rsidR="00A15024" w:rsidRDefault="00A15024" w:rsidP="00CF6699">
            <w:pPr>
              <w:spacing w:before="120"/>
            </w:pPr>
            <w:r>
              <w:t>Frånkoppla</w:t>
            </w:r>
          </w:p>
        </w:tc>
      </w:tr>
      <w:tr w:rsidR="00A15024" w:rsidTr="00CF6699">
        <w:tc>
          <w:tcPr>
            <w:tcW w:w="2835" w:type="dxa"/>
          </w:tcPr>
          <w:p w:rsidR="00A15024" w:rsidRDefault="00A15024" w:rsidP="00CF6699">
            <w:pPr>
              <w:spacing w:before="120" w:after="120"/>
            </w:pPr>
            <w:r>
              <w:t>Blockering</w:t>
            </w:r>
          </w:p>
        </w:tc>
        <w:tc>
          <w:tcPr>
            <w:tcW w:w="1701" w:type="dxa"/>
          </w:tcPr>
          <w:p w:rsidR="00A15024" w:rsidRDefault="00A15024" w:rsidP="00CF6699">
            <w:pPr>
              <w:spacing w:before="120"/>
            </w:pPr>
            <w:r>
              <w:t>Blockerad</w:t>
            </w:r>
          </w:p>
        </w:tc>
        <w:tc>
          <w:tcPr>
            <w:tcW w:w="1701" w:type="dxa"/>
          </w:tcPr>
          <w:p w:rsidR="00A15024" w:rsidRDefault="00A15024" w:rsidP="00CF6699">
            <w:pPr>
              <w:spacing w:before="120"/>
            </w:pPr>
            <w:r>
              <w:t>Ej blockerad</w:t>
            </w:r>
          </w:p>
        </w:tc>
        <w:tc>
          <w:tcPr>
            <w:tcW w:w="1701" w:type="dxa"/>
          </w:tcPr>
          <w:p w:rsidR="00A15024" w:rsidRDefault="00A15024" w:rsidP="00CF6699">
            <w:pPr>
              <w:spacing w:before="120"/>
            </w:pPr>
            <w:r>
              <w:t>Blockera</w:t>
            </w:r>
          </w:p>
        </w:tc>
        <w:tc>
          <w:tcPr>
            <w:tcW w:w="1701" w:type="dxa"/>
          </w:tcPr>
          <w:p w:rsidR="00A15024" w:rsidRDefault="00A15024" w:rsidP="00CF6699">
            <w:pPr>
              <w:spacing w:before="120"/>
            </w:pPr>
            <w:r>
              <w:t>Upphäv blockering</w:t>
            </w:r>
          </w:p>
        </w:tc>
      </w:tr>
    </w:tbl>
    <w:p w:rsidR="008D7005" w:rsidRPr="004F538A" w:rsidRDefault="008D7005" w:rsidP="008D7005">
      <w:pPr>
        <w:pStyle w:val="Heading1"/>
      </w:pPr>
    </w:p>
    <w:p w:rsidR="00996C63" w:rsidRPr="007570E0" w:rsidRDefault="00773678" w:rsidP="0050616C">
      <w:pPr>
        <w:pStyle w:val="Heading2"/>
        <w:rPr>
          <w:sz w:val="16"/>
          <w:szCs w:val="16"/>
        </w:rPr>
      </w:pPr>
      <w:r>
        <w:rPr>
          <w:rStyle w:val="Heading2Char"/>
        </w:rPr>
        <w:br w:type="page"/>
      </w:r>
      <w:bookmarkStart w:id="21" w:name="_Toc274559226"/>
      <w:r w:rsidR="008D7005" w:rsidRPr="007570E0">
        <w:lastRenderedPageBreak/>
        <w:t>Exempel</w:t>
      </w:r>
      <w:r w:rsidR="00402332" w:rsidRPr="007570E0">
        <w:t xml:space="preserve"> på kopplingbekräftelse, arbetsbevis, driftbevis mm</w:t>
      </w:r>
      <w:r w:rsidR="00064262" w:rsidRPr="007570E0">
        <w:t>:</w:t>
      </w:r>
      <w:bookmarkEnd w:id="21"/>
      <w:r w:rsidR="001E26DB" w:rsidRPr="007570E0">
        <w:br/>
      </w:r>
    </w:p>
    <w:p w:rsidR="00996C63" w:rsidRDefault="008F059E" w:rsidP="00370958">
      <w:pPr>
        <w:jc w:val="right"/>
      </w:pPr>
      <w:r>
        <w:rPr>
          <w:noProof/>
        </w:rPr>
        <w:object w:dxaOrig="1440" w:dyaOrig="1440">
          <v:shape id="_x0000_s1037" type="#_x0000_t75" style="position:absolute;left:0;text-align:left;margin-left:9.15pt;margin-top:2.1pt;width:156.5pt;height:240.8pt;z-index:-251668480" o:allowincell="f">
            <v:imagedata r:id="rId10" o:title=""/>
            <w10:wrap side="right"/>
          </v:shape>
          <o:OLEObject Type="Embed" ProgID="Excel.Sheet.8" ShapeID="_x0000_s1037" DrawAspect="Content" ObjectID="_1637387154" r:id="rId11"/>
        </w:object>
      </w:r>
      <w:r w:rsidR="00AC4A57">
        <w:rPr>
          <w:noProof/>
        </w:rPr>
        <w:pict>
          <v:shape id="Bild 170" o:spid="_x0000_s1038" type="#_x0000_t75" style="position:absolute;left:0;text-align:left;margin-left:228.7pt;margin-top:2.1pt;width:165.15pt;height:235.05pt;z-index:-251667456;visibility:visible" o:allowincell="f">
            <v:imagedata r:id="rId12" o:title=""/>
          </v:shape>
        </w:pict>
      </w:r>
    </w:p>
    <w:p w:rsidR="00996C63" w:rsidRDefault="00996C63" w:rsidP="00370958">
      <w:r>
        <w:br/>
      </w:r>
    </w:p>
    <w:p w:rsidR="00996C63" w:rsidRDefault="00996C63" w:rsidP="00370958">
      <w:pPr>
        <w:rPr>
          <w:sz w:val="20"/>
          <w:szCs w:val="20"/>
        </w:rPr>
      </w:pPr>
    </w:p>
    <w:p w:rsidR="00996C63" w:rsidRDefault="00996C63" w:rsidP="00370958">
      <w:pPr>
        <w:rPr>
          <w:sz w:val="20"/>
          <w:szCs w:val="20"/>
        </w:rPr>
      </w:pPr>
    </w:p>
    <w:p w:rsidR="00996C63" w:rsidRDefault="00996C63" w:rsidP="00370958">
      <w:pPr>
        <w:rPr>
          <w:sz w:val="20"/>
          <w:szCs w:val="20"/>
        </w:rPr>
      </w:pPr>
    </w:p>
    <w:p w:rsidR="00996C63" w:rsidRDefault="00996C63" w:rsidP="00370958">
      <w:pPr>
        <w:rPr>
          <w:sz w:val="20"/>
          <w:szCs w:val="20"/>
        </w:rPr>
      </w:pPr>
    </w:p>
    <w:p w:rsidR="00996C63" w:rsidRDefault="00996C63" w:rsidP="00370958">
      <w:pPr>
        <w:rPr>
          <w:sz w:val="20"/>
          <w:szCs w:val="20"/>
        </w:rPr>
      </w:pPr>
    </w:p>
    <w:p w:rsidR="00996C63" w:rsidRDefault="00996C63" w:rsidP="00370958">
      <w:pPr>
        <w:rPr>
          <w:sz w:val="20"/>
          <w:szCs w:val="20"/>
        </w:rPr>
      </w:pPr>
    </w:p>
    <w:p w:rsidR="00996C63" w:rsidRDefault="00996C63" w:rsidP="00370958">
      <w:pPr>
        <w:rPr>
          <w:sz w:val="20"/>
          <w:szCs w:val="20"/>
        </w:rPr>
      </w:pPr>
    </w:p>
    <w:p w:rsidR="00996C63" w:rsidRDefault="00AC4A57" w:rsidP="00370958">
      <w:pPr>
        <w:rPr>
          <w:sz w:val="20"/>
          <w:szCs w:val="20"/>
        </w:rPr>
      </w:pPr>
      <w:r>
        <w:rPr>
          <w:noProof/>
          <w:sz w:val="20"/>
          <w:szCs w:val="20"/>
        </w:rPr>
        <w:pict>
          <v:shape id="_x0000_s1073" type="#_x0000_t75" alt="MCBD07684_0000[1]" style="position:absolute;margin-left:381.65pt;margin-top:3.3pt;width:45.25pt;height:64.5pt;z-index:251656192;visibility:visible" o:allowincell="f">
            <v:imagedata r:id="rId9" o:title="MCBD07684_0000[1]"/>
          </v:shape>
        </w:pict>
      </w:r>
    </w:p>
    <w:p w:rsidR="00996C63" w:rsidRDefault="00996C63" w:rsidP="00370958">
      <w:pPr>
        <w:rPr>
          <w:sz w:val="20"/>
          <w:szCs w:val="20"/>
        </w:rPr>
      </w:pPr>
    </w:p>
    <w:p w:rsidR="00996C63" w:rsidRDefault="00480A0F" w:rsidP="00370958">
      <w:pPr>
        <w:rPr>
          <w:sz w:val="20"/>
          <w:szCs w:val="20"/>
        </w:rPr>
      </w:pPr>
      <w:r>
        <w:rPr>
          <w:noProof/>
        </w:rPr>
        <w:pict>
          <v:shape id="Objekt 17" o:spid="_x0000_s1092" type="#_x0000_t75" style="position:absolute;margin-left:276.9pt;margin-top:8.9pt;width:61.25pt;height:14.35pt;rotation:352;z-index:-251651072;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">
            <v:imagedata r:id="rId13" o:title="" croptop="-47299f" cropbottom="-53748f" cropleft="-5663f" cropright="-6843f"/>
            <o:lock v:ext="edit" aspectratio="f"/>
          </v:shape>
        </w:pict>
      </w:r>
      <w:r w:rsidR="005C6763">
        <w:rPr>
          <w:noProof/>
        </w:rPr>
        <w:pict>
          <v:shape id="Objekt 8" o:spid="_x0000_s1082" type="#_x0000_t75" style="position:absolute;margin-left:217.4pt;margin-top:6.6pt;width:178.6pt;height:38.2pt;z-index:-251657216;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">
            <v:imagedata r:id="rId14" o:title="" cropbottom="-1488f" cropright="-209f"/>
            <o:lock v:ext="edit" aspectratio="f"/>
          </v:shape>
        </w:pict>
      </w:r>
    </w:p>
    <w:p w:rsidR="00996C63" w:rsidRDefault="00996C63" w:rsidP="00370958">
      <w:pPr>
        <w:rPr>
          <w:sz w:val="20"/>
          <w:szCs w:val="20"/>
        </w:rPr>
      </w:pPr>
    </w:p>
    <w:p w:rsidR="00996C63" w:rsidRDefault="008F059E" w:rsidP="00370958">
      <w:pPr>
        <w:rPr>
          <w:sz w:val="20"/>
          <w:szCs w:val="20"/>
        </w:rPr>
      </w:pPr>
      <w:r>
        <w:rPr>
          <w:noProof/>
        </w:rPr>
        <w:pict>
          <v:shape id="Objekt 18" o:spid="_x0000_s1093" type="#_x0000_t75" style="position:absolute;margin-left:285.9pt;margin-top:9.65pt;width:54.45pt;height:14.15pt;rotation:350;z-index:-25165004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">
            <v:imagedata r:id="rId15" o:title="" croptop="-47299f" cropbottom="-53748f" cropleft="-9746f" cropright="-9460f"/>
            <o:lock v:ext="edit" aspectratio="f"/>
          </v:shape>
        </w:pict>
      </w:r>
      <w:r w:rsidR="005C6763">
        <w:rPr>
          <w:noProof/>
        </w:rPr>
        <w:pict>
          <v:shape id="Objekt 9" o:spid="_x0000_s1083" type="#_x0000_t75" style="position:absolute;margin-left:217.2pt;margin-top:10.55pt;width:174.95pt;height:38.05pt;z-index:-251656192;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">
            <v:imagedata r:id="rId16" o:title="" cropbottom="-1488f" cropright="-106f"/>
            <o:lock v:ext="edit" aspectratio="f"/>
          </v:shape>
        </w:pict>
      </w:r>
    </w:p>
    <w:p w:rsidR="00996C63" w:rsidRDefault="00996C63" w:rsidP="00370958">
      <w:pPr>
        <w:rPr>
          <w:sz w:val="20"/>
          <w:szCs w:val="20"/>
        </w:rPr>
      </w:pPr>
    </w:p>
    <w:p w:rsidR="00996C63" w:rsidRDefault="005C6763" w:rsidP="00370958">
      <w:pPr>
        <w:rPr>
          <w:sz w:val="20"/>
          <w:szCs w:val="20"/>
        </w:rPr>
      </w:pPr>
      <w:r>
        <w:rPr>
          <w:noProof/>
          <w:sz w:val="20"/>
          <w:szCs w:val="20"/>
        </w:rPr>
        <w:pict>
          <v:shape id="_x0000_s1071" type="#_x0000_t75" alt="MCBD07684_0000[1]" style="position:absolute;margin-left:175.1pt;margin-top:4.8pt;width:45.25pt;height:64.5pt;z-index:251654144;visibility:visible" o:allowincell="f">
            <v:imagedata r:id="rId9" o:title="MCBD07684_0000[1]"/>
          </v:shape>
        </w:pict>
      </w:r>
    </w:p>
    <w:p w:rsidR="00996C63" w:rsidRDefault="00480A0F" w:rsidP="00653379">
      <w:pPr>
        <w:tabs>
          <w:tab w:val="left" w:pos="365"/>
          <w:tab w:val="left" w:pos="7960"/>
        </w:tabs>
        <w:rPr>
          <w:sz w:val="20"/>
          <w:szCs w:val="20"/>
        </w:rPr>
      </w:pPr>
      <w:r>
        <w:rPr>
          <w:sz w:val="20"/>
          <w:szCs w:val="20"/>
        </w:rPr>
        <w:tab/>
      </w:r>
      <w:r w:rsidR="00653379">
        <w:rPr>
          <w:sz w:val="20"/>
          <w:szCs w:val="20"/>
        </w:rPr>
        <w:tab/>
      </w:r>
    </w:p>
    <w:p w:rsidR="00996C63" w:rsidRDefault="00996C63" w:rsidP="00370958">
      <w:pPr>
        <w:rPr>
          <w:sz w:val="20"/>
          <w:szCs w:val="20"/>
        </w:rPr>
      </w:pPr>
    </w:p>
    <w:p w:rsidR="00996C63" w:rsidRDefault="00996C63" w:rsidP="00370958">
      <w:pPr>
        <w:rPr>
          <w:sz w:val="20"/>
          <w:szCs w:val="20"/>
        </w:rPr>
      </w:pPr>
    </w:p>
    <w:p w:rsidR="00996C63" w:rsidRDefault="00480A0F" w:rsidP="00370958">
      <w:pPr>
        <w:rPr>
          <w:sz w:val="20"/>
          <w:szCs w:val="20"/>
        </w:rPr>
      </w:pPr>
      <w:r>
        <w:rPr>
          <w:noProof/>
        </w:rPr>
        <w:pict>
          <v:shape id="Objekt 15" o:spid="_x0000_s1090" type="#_x0000_t75" style="position:absolute;margin-left:253.85pt;margin-top:3.9pt;width:98.1pt;height:14.45pt;rotation:12;z-index:-25165312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">
            <v:imagedata r:id="rId17" o:title="" croptop="-38699f" cropbottom="-31663f" cropleft="-3294f" cropright="-4391f"/>
            <o:lock v:ext="edit" aspectratio="f"/>
          </v:shape>
        </w:pict>
      </w:r>
      <w:r w:rsidR="000A5E74">
        <w:rPr>
          <w:noProof/>
        </w:rPr>
        <w:pict>
          <v:shape id="Objekt 4" o:spid="_x0000_s1078" type="#_x0000_t75" style="position:absolute;margin-left:205.5pt;margin-top:.3pt;width:178.5pt;height:38.1pt;z-index:-25165926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">
            <v:imagedata r:id="rId18" o:title="" cropbottom="-490f"/>
            <o:lock v:ext="edit" aspectratio="f"/>
          </v:shape>
        </w:pict>
      </w:r>
      <w:r w:rsidR="00AC4A57">
        <w:rPr>
          <w:noProof/>
          <w:sz w:val="20"/>
          <w:szCs w:val="20"/>
        </w:rPr>
        <w:pict>
          <v:shape id="_x0000_s1072" type="#_x0000_t75" alt="MCBD07684_0000[1]" style="position:absolute;margin-left:385.9pt;margin-top:9.2pt;width:45.25pt;height:64.5pt;z-index:251655168;visibility:visible" o:allowincell="f">
            <v:imagedata r:id="rId9" o:title="MCBD07684_0000[1]"/>
          </v:shape>
        </w:pict>
      </w:r>
    </w:p>
    <w:p w:rsidR="00D157F1" w:rsidRDefault="008F059E" w:rsidP="00471A9E">
      <w:pPr>
        <w:tabs>
          <w:tab w:val="left" w:pos="3022"/>
        </w:tabs>
        <w:rPr>
          <w:sz w:val="20"/>
          <w:szCs w:val="20"/>
        </w:rPr>
      </w:pPr>
      <w:r>
        <w:rPr>
          <w:noProof/>
        </w:rPr>
        <w:pict>
          <v:shape id="Objekt 11" o:spid="_x0000_s1084" type="#_x0000_t75" style="position:absolute;margin-left:121.2pt;margin-top:10.05pt;width:93.85pt;height:16.15pt;z-index:-25165516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">
            <v:imagedata r:id="rId19" o:title="" croptop="-36811f" cropbottom="-18878f" cropleft="-5126f" cropright="-4925f"/>
            <o:lock v:ext="edit" aspectratio="f"/>
          </v:shape>
        </w:pict>
      </w:r>
      <w:r w:rsidR="00471A9E">
        <w:rPr>
          <w:sz w:val="20"/>
          <w:szCs w:val="20"/>
        </w:rPr>
        <w:tab/>
      </w:r>
    </w:p>
    <w:p w:rsidR="00D157F1" w:rsidRDefault="003E623F" w:rsidP="00370958">
      <w:pPr>
        <w:rPr>
          <w:sz w:val="20"/>
          <w:szCs w:val="20"/>
        </w:rPr>
      </w:pPr>
      <w:r>
        <w:rPr>
          <w:noProof/>
        </w:rPr>
        <w:pict>
          <v:shape id="Objekt 16" o:spid="_x0000_s1091" type="#_x0000_t75" style="position:absolute;margin-left:240.9pt;margin-top:2.7pt;width:113.4pt;height:14.15pt;rotation:802127fd;z-index:-251652096;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">
            <v:imagedata r:id="rId20" o:title="" croptop="-38699f" cropbottom="-31663f" cropleft="-3411f" cropright="-3999f"/>
            <o:lock v:ext="edit" aspectratio="f"/>
          </v:shape>
        </w:pict>
      </w:r>
      <w:r w:rsidR="000A5E74">
        <w:rPr>
          <w:noProof/>
        </w:rPr>
        <w:pict>
          <v:shape id="Objekt 6" o:spid="_x0000_s1079" type="#_x0000_t75" style="position:absolute;margin-left:209pt;margin-top:.3pt;width:174.6pt;height:38.1pt;z-index:-251658240;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">
            <v:imagedata r:id="rId21" o:title="" cropbottom="-490f" cropleft="-214f" cropright="-107f"/>
            <o:lock v:ext="edit" aspectratio="f"/>
          </v:shape>
        </w:pict>
      </w:r>
    </w:p>
    <w:p w:rsidR="00D157F1" w:rsidRDefault="00D157F1" w:rsidP="00370958">
      <w:pPr>
        <w:rPr>
          <w:sz w:val="20"/>
          <w:szCs w:val="20"/>
        </w:rPr>
      </w:pPr>
    </w:p>
    <w:p w:rsidR="00D157F1" w:rsidRDefault="00D157F1" w:rsidP="00370958">
      <w:pPr>
        <w:rPr>
          <w:sz w:val="20"/>
          <w:szCs w:val="20"/>
        </w:rPr>
      </w:pPr>
    </w:p>
    <w:p w:rsidR="0050616C" w:rsidRDefault="00471A9E" w:rsidP="0050616C">
      <w:pPr>
        <w:pStyle w:val="Heading1"/>
      </w:pPr>
      <w:bookmarkStart w:id="22" w:name="_Toc274559227"/>
      <w:r>
        <w:rPr>
          <w:noProof/>
        </w:rPr>
        <w:pict>
          <v:shape id="Objekt 13" o:spid="_x0000_s1088" type="#_x0000_t75" style="position:absolute;margin-left:370.6pt;margin-top:20.95pt;width:88.7pt;height:16.45pt;z-index:-25165414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">
            <v:imagedata r:id="rId22" o:title="" croptop="-36811f" cropbottom="-18878f" cropleft="-5671f" cropright="-5449f"/>
            <o:lock v:ext="edit" aspectratio="f"/>
          </v:shape>
        </w:pict>
      </w:r>
      <w:r w:rsidR="000832C6">
        <w:t>Utförande av högspänningsarbete</w:t>
      </w:r>
      <w:bookmarkEnd w:id="22"/>
    </w:p>
    <w:p w:rsidR="0050616C" w:rsidRDefault="0050616C" w:rsidP="0050616C">
      <w:pPr>
        <w:pStyle w:val="Heading2"/>
      </w:pPr>
      <w:bookmarkStart w:id="23" w:name="_Toc274559228"/>
      <w:r>
        <w:t>Kopplingsordningar</w:t>
      </w:r>
      <w:bookmarkEnd w:id="23"/>
    </w:p>
    <w:p w:rsidR="000832C6" w:rsidRPr="0050616C" w:rsidRDefault="000832C6" w:rsidP="00370958">
      <w:r w:rsidRPr="0050616C">
        <w:t>Vid arbete med driftorder eller kopplingssedel ska</w:t>
      </w:r>
      <w:r w:rsidR="00705B88">
        <w:t>ll</w:t>
      </w:r>
      <w:r w:rsidRPr="0050616C">
        <w:t xml:space="preserve"> </w:t>
      </w:r>
      <w:r w:rsidR="0050616C" w:rsidRPr="0050616C">
        <w:t>kopplingar göras i skriven ordning</w:t>
      </w:r>
      <w:r w:rsidR="00705B88">
        <w:t xml:space="preserve">, med kopplingsansvariges signatur samt klockslag och datum för kopplingen. </w:t>
      </w:r>
    </w:p>
    <w:p w:rsidR="0050616C" w:rsidRDefault="0050616C" w:rsidP="0050616C">
      <w:pPr>
        <w:rPr>
          <w:rStyle w:val="Heading2Char"/>
        </w:rPr>
      </w:pPr>
    </w:p>
    <w:p w:rsidR="0050616C" w:rsidRPr="008D7005" w:rsidRDefault="0050616C" w:rsidP="0050616C">
      <w:pPr>
        <w:rPr>
          <w:sz w:val="20"/>
          <w:szCs w:val="20"/>
        </w:rPr>
      </w:pPr>
      <w:bookmarkStart w:id="24" w:name="_Toc274559229"/>
      <w:r w:rsidRPr="008D7005">
        <w:rPr>
          <w:rStyle w:val="Heading2Char"/>
        </w:rPr>
        <w:t>Pappershantering</w:t>
      </w:r>
      <w:bookmarkEnd w:id="24"/>
      <w:r w:rsidRPr="008D7005">
        <w:rPr>
          <w:rStyle w:val="Heading2Char"/>
        </w:rPr>
        <w:br/>
      </w:r>
      <w:r>
        <w:t>När vi har skrivit en kopplingbekräftelse, ett arbetsbevis eller ett driftbevis</w:t>
      </w:r>
      <w:r w:rsidRPr="00996C63">
        <w:t xml:space="preserve"> </w:t>
      </w:r>
      <w:r>
        <w:t xml:space="preserve">skall </w:t>
      </w:r>
      <w:r w:rsidRPr="00996C63">
        <w:t xml:space="preserve">vi </w:t>
      </w:r>
      <w:r>
        <w:t>behålla kopian. O</w:t>
      </w:r>
      <w:r w:rsidRPr="00996C63">
        <w:t>riginalet</w:t>
      </w:r>
      <w:r>
        <w:t xml:space="preserve"> skall berörd kopplings- eller elarbetsansvarig få</w:t>
      </w:r>
      <w:r w:rsidRPr="00996C63">
        <w:t>.</w:t>
      </w:r>
      <w:r>
        <w:t xml:space="preserve"> Istället för att skriva ett nytt driftbevis kan e</w:t>
      </w:r>
      <w:r w:rsidR="00653379">
        <w:t>lsäkerhetsledare</w:t>
      </w:r>
      <w:r>
        <w:t xml:space="preserve"> </w:t>
      </w:r>
      <w:r w:rsidR="00705B88">
        <w:t xml:space="preserve">skriva driftbeviset som </w:t>
      </w:r>
      <w:r>
        <w:t xml:space="preserve">tillägg på </w:t>
      </w:r>
      <w:r w:rsidR="00705B88">
        <w:t xml:space="preserve">arbetsbeviset. </w:t>
      </w:r>
    </w:p>
    <w:p w:rsidR="00C37670" w:rsidRDefault="00C37670" w:rsidP="00C37670">
      <w:pPr>
        <w:pStyle w:val="Heading3"/>
      </w:pPr>
      <w:bookmarkStart w:id="25" w:name="_Toc274559230"/>
      <w:r>
        <w:t>Arkivering</w:t>
      </w:r>
      <w:bookmarkEnd w:id="25"/>
    </w:p>
    <w:p w:rsidR="00C37670" w:rsidRDefault="00D32F82" w:rsidP="00370958">
      <w:r>
        <w:t>Avslutad</w:t>
      </w:r>
      <w:r w:rsidR="00EA667B">
        <w:t xml:space="preserve"> driftorder och </w:t>
      </w:r>
      <w:r w:rsidRPr="00D32F82">
        <w:t xml:space="preserve">kopplingssedel </w:t>
      </w:r>
      <w:r w:rsidR="00EA667B">
        <w:t>samt k</w:t>
      </w:r>
      <w:r>
        <w:t xml:space="preserve">opplingbekräftelse, arbetsbevis och driftbevis arkiveras </w:t>
      </w:r>
      <w:r w:rsidR="00EA667B">
        <w:t xml:space="preserve">i därtill avsedda pärmar minst </w:t>
      </w:r>
      <w:r>
        <w:t>tre månader.</w:t>
      </w:r>
    </w:p>
    <w:p w:rsidR="002D4E89" w:rsidRDefault="002D4E89" w:rsidP="00370958"/>
    <w:p w:rsidR="00D51703" w:rsidRDefault="00D51703" w:rsidP="00370958"/>
    <w:p w:rsidR="002D4E89" w:rsidRPr="002D4E89" w:rsidRDefault="002D4E89" w:rsidP="002D4E89"/>
    <w:p w:rsidR="002D4E89" w:rsidRPr="002D4E89" w:rsidRDefault="002D4E89" w:rsidP="002D4E89"/>
    <w:sectPr w:rsidR="002D4E89" w:rsidRPr="002D4E89" w:rsidSect="001E26DB">
      <w:headerReference w:type="default" r:id="rId23"/>
      <w:footerReference w:type="default" r:id="rId24"/>
      <w:pgSz w:w="11906" w:h="16838"/>
      <w:pgMar w:top="2552" w:right="926" w:bottom="1134" w:left="1191"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F03" w:rsidRDefault="004E1F03">
      <w:r>
        <w:separator/>
      </w:r>
    </w:p>
  </w:endnote>
  <w:endnote w:type="continuationSeparator" w:id="0">
    <w:p w:rsidR="004E1F03" w:rsidRDefault="004E1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C09" w:rsidRDefault="0083344F" w:rsidP="001E26DB">
    <w:pPr>
      <w:tabs>
        <w:tab w:val="right" w:pos="9720"/>
      </w:tabs>
      <w:rPr>
        <w:sz w:val="16"/>
        <w:szCs w:val="16"/>
      </w:rPr>
    </w:pPr>
    <w:r w:rsidRPr="00D9402F">
      <w:rPr>
        <w:color w:val="999999"/>
        <w:sz w:val="20"/>
        <w:szCs w:val="20"/>
      </w:rPr>
      <w:t xml:space="preserve">Fritt ur </w:t>
    </w:r>
    <w:smartTag w:uri="urn:schemas-microsoft-com:office:smarttags" w:element="stockticker">
      <w:r w:rsidRPr="00D9402F">
        <w:rPr>
          <w:color w:val="999999"/>
          <w:sz w:val="20"/>
          <w:szCs w:val="20"/>
        </w:rPr>
        <w:t>ESA</w:t>
      </w:r>
    </w:smartTag>
    <w:r w:rsidRPr="00D9402F">
      <w:rPr>
        <w:color w:val="999999"/>
        <w:sz w:val="20"/>
        <w:szCs w:val="20"/>
      </w:rPr>
      <w:t xml:space="preserve"> </w:t>
    </w:r>
    <w:smartTag w:uri="urn:schemas-microsoft-com:office:smarttags" w:element="stockticker">
      <w:r w:rsidRPr="00D9402F">
        <w:rPr>
          <w:color w:val="999999"/>
          <w:sz w:val="20"/>
          <w:szCs w:val="20"/>
        </w:rPr>
        <w:t>IND</w:t>
      </w:r>
    </w:smartTag>
    <w:r w:rsidRPr="00D9402F">
      <w:rPr>
        <w:color w:val="999999"/>
        <w:sz w:val="20"/>
        <w:szCs w:val="20"/>
      </w:rPr>
      <w:t>:08</w:t>
    </w:r>
    <w:r w:rsidRPr="001E26DB">
      <w:rPr>
        <w:sz w:val="16"/>
        <w:szCs w:val="16"/>
      </w:rPr>
      <w:t xml:space="preserve"> </w:t>
    </w:r>
    <w:r>
      <w:rPr>
        <w:sz w:val="16"/>
        <w:szCs w:val="16"/>
      </w:rPr>
      <w:tab/>
    </w:r>
  </w:p>
  <w:p w:rsidR="0083344F" w:rsidRDefault="0098070B" w:rsidP="001E26DB">
    <w:pPr>
      <w:pStyle w:val="Footer"/>
      <w:tabs>
        <w:tab w:val="right" w:pos="9540"/>
      </w:tabs>
    </w:pPr>
    <w:r>
      <w:pict>
        <v:shapetype id="_x0000_t202" coordsize="21600,21600" o:spt="202" path="m,l,21600r21600,l21600,xe">
          <v:stroke joinstyle="miter"/>
          <v:path gradientshapeok="t" o:connecttype="rect"/>
        </v:shapetype>
        <v:shape id="_x0000_s2049" type="#_x0000_t202" style="position:absolute;margin-left:-28.35pt;margin-top:737.1pt;width:9pt;height:81pt;z-index:251657728;mso-position-vertical-relative:page" o:allowincell="f" o:allowoverlap="f" stroked="f" strokecolor="red">
          <v:textbox style="layout-flow:vertical;mso-layout-flow-alt:bottom-to-top" inset="0,0,0,0">
            <w:txbxContent>
              <w:p w:rsidR="0083344F" w:rsidRPr="00171525" w:rsidRDefault="0098070B" w:rsidP="005A078D">
                <w:pPr>
                  <w:rPr>
                    <w:sz w:val="14"/>
                    <w:szCs w:val="14"/>
                  </w:rPr>
                </w:pPr>
                <w:fldSimple w:instr=" DOCPROPERTY  &quot;Tmpl_Template No.:&quot;  \* MERGEFORMAT ">
                  <w:r w:rsidR="00EE6E6B">
                    <w:rPr>
                      <w:sz w:val="14"/>
                      <w:szCs w:val="14"/>
                    </w:rPr>
                    <w:t>STD10000-24</w:t>
                  </w:r>
                </w:fldSimple>
              </w:p>
            </w:txbxContent>
          </v:textbox>
          <w10:wrap type="squar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F03" w:rsidRDefault="004E1F03">
      <w:r>
        <w:separator/>
      </w:r>
    </w:p>
  </w:footnote>
  <w:footnote w:type="continuationSeparator" w:id="0">
    <w:p w:rsidR="004E1F03" w:rsidRDefault="004E1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88" w:type="dxa"/>
      <w:tblLayout w:type="fixed"/>
      <w:tblLook w:val="00BF" w:firstRow="1" w:lastRow="0" w:firstColumn="1" w:lastColumn="0" w:noHBand="0" w:noVBand="0"/>
    </w:tblPr>
    <w:tblGrid>
      <w:gridCol w:w="5148"/>
      <w:gridCol w:w="3600"/>
      <w:gridCol w:w="1540"/>
    </w:tblGrid>
    <w:tr w:rsidR="0083344F" w:rsidRPr="007125A8" w:rsidTr="00CF6699">
      <w:trPr>
        <w:trHeight w:val="20"/>
      </w:trPr>
      <w:tc>
        <w:tcPr>
          <w:tcW w:w="5148" w:type="dxa"/>
          <w:vMerge w:val="restart"/>
          <w:shd w:val="clear" w:color="auto" w:fill="auto"/>
        </w:tcPr>
        <w:p w:rsidR="0083344F" w:rsidRPr="007125A8" w:rsidRDefault="00653379" w:rsidP="00CF6699">
          <w:pPr>
            <w:pStyle w:val="Header"/>
            <w:spacing w:before="40"/>
          </w:pPr>
          <w:r w:rsidRPr="007125A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39.75pt" o:allowoverlap="f">
                <v:imagedata r:id="rId1" o:title=""/>
              </v:shape>
            </w:pict>
          </w:r>
        </w:p>
      </w:tc>
      <w:tc>
        <w:tcPr>
          <w:tcW w:w="5140" w:type="dxa"/>
          <w:gridSpan w:val="2"/>
          <w:shd w:val="clear" w:color="auto" w:fill="auto"/>
        </w:tcPr>
        <w:p w:rsidR="0083344F" w:rsidRDefault="0083344F" w:rsidP="00E8158D">
          <w:pPr>
            <w:pStyle w:val="Ledtxt"/>
            <w:rPr>
              <w:noProof/>
            </w:rPr>
          </w:pPr>
          <w:r w:rsidRPr="007125A8">
            <w:rPr>
              <w:noProof/>
            </w:rPr>
            <w:t>Document type</w:t>
          </w:r>
          <w:r w:rsidRPr="00317E80">
            <w:rPr>
              <w:noProof/>
            </w:rPr>
            <w:t>/Dokumenttyp</w:t>
          </w:r>
        </w:p>
        <w:p w:rsidR="0083344F" w:rsidRPr="00391AA8" w:rsidRDefault="00653379" w:rsidP="00391AA8">
          <w:pPr>
            <w:pStyle w:val="Header"/>
          </w:pPr>
          <w:bookmarkStart w:id="26" w:name="DocType"/>
          <w:bookmarkEnd w:id="26"/>
          <w:r>
            <w:t>Instruction</w:t>
          </w:r>
        </w:p>
      </w:tc>
    </w:tr>
    <w:tr w:rsidR="00AC4B72" w:rsidRPr="007125A8" w:rsidTr="00CF6699">
      <w:tc>
        <w:tcPr>
          <w:tcW w:w="5148" w:type="dxa"/>
          <w:vMerge/>
          <w:shd w:val="clear" w:color="auto" w:fill="auto"/>
        </w:tcPr>
        <w:p w:rsidR="00AC4B72" w:rsidRPr="007125A8" w:rsidRDefault="00AC4B72" w:rsidP="006120E6">
          <w:pPr>
            <w:pStyle w:val="Header"/>
          </w:pPr>
        </w:p>
      </w:tc>
      <w:tc>
        <w:tcPr>
          <w:tcW w:w="5140" w:type="dxa"/>
          <w:gridSpan w:val="2"/>
          <w:shd w:val="clear" w:color="auto" w:fill="auto"/>
        </w:tcPr>
        <w:p w:rsidR="00AC4B72" w:rsidRPr="00AE4FDB" w:rsidRDefault="00AC4B72" w:rsidP="00AC4B72">
          <w:pPr>
            <w:pStyle w:val="Ledtxt"/>
            <w:rPr>
              <w:noProof/>
            </w:rPr>
          </w:pPr>
          <w:r w:rsidRPr="00AE4FDB">
            <w:rPr>
              <w:noProof/>
            </w:rPr>
            <w:t>Title/Rubrik</w:t>
          </w:r>
        </w:p>
        <w:p w:rsidR="00AC4B72" w:rsidRPr="00AE4FDB" w:rsidRDefault="00AC4B72" w:rsidP="00AC4B72">
          <w:pPr>
            <w:pStyle w:val="Header"/>
          </w:pPr>
          <w:bookmarkStart w:id="27" w:name="DocTitle"/>
          <w:r>
            <w:t>Arbete med Högspänning</w:t>
          </w:r>
          <w:bookmarkEnd w:id="27"/>
        </w:p>
      </w:tc>
    </w:tr>
    <w:tr w:rsidR="0083344F" w:rsidRPr="00AC4B72" w:rsidTr="00CF6699">
      <w:trPr>
        <w:trHeight w:val="451"/>
      </w:trPr>
      <w:tc>
        <w:tcPr>
          <w:tcW w:w="5148" w:type="dxa"/>
          <w:vMerge/>
          <w:shd w:val="clear" w:color="auto" w:fill="auto"/>
        </w:tcPr>
        <w:p w:rsidR="0083344F" w:rsidRPr="007125A8" w:rsidRDefault="0083344F" w:rsidP="006120E6">
          <w:pPr>
            <w:pStyle w:val="Header"/>
          </w:pPr>
        </w:p>
      </w:tc>
      <w:tc>
        <w:tcPr>
          <w:tcW w:w="5140" w:type="dxa"/>
          <w:gridSpan w:val="2"/>
          <w:shd w:val="clear" w:color="auto" w:fill="auto"/>
        </w:tcPr>
        <w:p w:rsidR="0083344F" w:rsidRPr="00317E80" w:rsidRDefault="0083344F" w:rsidP="00E8158D">
          <w:pPr>
            <w:pStyle w:val="Ledtxt"/>
            <w:rPr>
              <w:noProof/>
            </w:rPr>
          </w:pPr>
          <w:r w:rsidRPr="007125A8">
            <w:rPr>
              <w:noProof/>
            </w:rPr>
            <w:t>File name</w:t>
          </w:r>
          <w:r w:rsidRPr="00317E80">
            <w:rPr>
              <w:noProof/>
            </w:rPr>
            <w:t>/Filnamn</w:t>
          </w:r>
        </w:p>
        <w:p w:rsidR="0083344F" w:rsidRPr="00CF6699" w:rsidRDefault="00AC4B72" w:rsidP="006120E6">
          <w:pPr>
            <w:pStyle w:val="Header"/>
            <w:rPr>
              <w:sz w:val="14"/>
              <w:szCs w:val="14"/>
            </w:rPr>
          </w:pPr>
          <w:r>
            <w:t xml:space="preserve">179 </w:t>
          </w:r>
          <w:r w:rsidR="0098070B" w:rsidRPr="007125A8">
            <w:fldChar w:fldCharType="begin"/>
          </w:r>
          <w:r w:rsidRPr="00AC4B72">
            <w:instrText xml:space="preserve"> FILENAME </w:instrText>
          </w:r>
          <w:r w:rsidR="0098070B" w:rsidRPr="007125A8">
            <w:fldChar w:fldCharType="separate"/>
          </w:r>
          <w:r w:rsidRPr="00AC4B72">
            <w:t>ELS-0035-Arbete med högspänning.doc</w:t>
          </w:r>
          <w:r w:rsidR="0098070B" w:rsidRPr="007125A8">
            <w:fldChar w:fldCharType="end"/>
          </w:r>
        </w:p>
      </w:tc>
    </w:tr>
    <w:tr w:rsidR="0083344F" w:rsidRPr="007570E0" w:rsidTr="00CF6699">
      <w:tc>
        <w:tcPr>
          <w:tcW w:w="5148" w:type="dxa"/>
          <w:shd w:val="clear" w:color="auto" w:fill="auto"/>
        </w:tcPr>
        <w:p w:rsidR="0083344F" w:rsidRPr="007570E0" w:rsidRDefault="0083344F" w:rsidP="00E8158D">
          <w:pPr>
            <w:pStyle w:val="Ledtxt"/>
            <w:rPr>
              <w:noProof/>
            </w:rPr>
          </w:pPr>
          <w:r w:rsidRPr="007570E0">
            <w:rPr>
              <w:noProof/>
            </w:rPr>
            <w:t>Approved by/Godkänt av (tjänsteställebeteckning  namn)</w:t>
          </w:r>
        </w:p>
        <w:p w:rsidR="0083344F" w:rsidRPr="007570E0" w:rsidRDefault="00905387" w:rsidP="006120E6">
          <w:pPr>
            <w:pStyle w:val="Header"/>
          </w:pPr>
          <w:bookmarkStart w:id="28" w:name="ApprovedDept"/>
          <w:bookmarkEnd w:id="28"/>
          <w:r w:rsidRPr="007570E0">
            <w:t>QF</w:t>
          </w:r>
          <w:bookmarkStart w:id="29" w:name="ApprovedName"/>
          <w:bookmarkEnd w:id="29"/>
          <w:r w:rsidR="005472E1" w:rsidRPr="007570E0">
            <w:t xml:space="preserve"> Dick Eriksson</w:t>
          </w:r>
        </w:p>
      </w:tc>
      <w:tc>
        <w:tcPr>
          <w:tcW w:w="3600" w:type="dxa"/>
          <w:shd w:val="clear" w:color="auto" w:fill="auto"/>
        </w:tcPr>
        <w:p w:rsidR="0083344F" w:rsidRPr="007570E0" w:rsidRDefault="0083344F" w:rsidP="00E8158D">
          <w:pPr>
            <w:pStyle w:val="Ledtxt"/>
            <w:rPr>
              <w:noProof/>
            </w:rPr>
          </w:pPr>
          <w:r w:rsidRPr="007570E0">
            <w:rPr>
              <w:noProof/>
            </w:rPr>
            <w:t>Date/Datum</w:t>
          </w:r>
        </w:p>
        <w:p w:rsidR="0083344F" w:rsidRPr="007570E0" w:rsidRDefault="005472E1" w:rsidP="00653379">
          <w:pPr>
            <w:pStyle w:val="Header"/>
          </w:pPr>
          <w:bookmarkStart w:id="30" w:name="Date"/>
          <w:bookmarkEnd w:id="30"/>
          <w:r w:rsidRPr="007570E0">
            <w:t>201</w:t>
          </w:r>
          <w:r w:rsidR="00653379">
            <w:t>5-12-03</w:t>
          </w:r>
        </w:p>
      </w:tc>
      <w:tc>
        <w:tcPr>
          <w:tcW w:w="1540" w:type="dxa"/>
          <w:shd w:val="clear" w:color="auto" w:fill="auto"/>
        </w:tcPr>
        <w:p w:rsidR="0083344F" w:rsidRPr="007570E0" w:rsidRDefault="0083344F" w:rsidP="00E8158D">
          <w:pPr>
            <w:pStyle w:val="Ledtxt"/>
            <w:rPr>
              <w:noProof/>
            </w:rPr>
          </w:pPr>
          <w:r w:rsidRPr="007570E0">
            <w:rPr>
              <w:noProof/>
            </w:rPr>
            <w:t>Info class/InfoKlass</w:t>
          </w:r>
        </w:p>
        <w:p w:rsidR="0083344F" w:rsidRPr="007570E0" w:rsidRDefault="0083344F" w:rsidP="00391AA8">
          <w:pPr>
            <w:pStyle w:val="Header"/>
          </w:pPr>
          <w:bookmarkStart w:id="31" w:name="InfoClass"/>
          <w:bookmarkEnd w:id="31"/>
        </w:p>
      </w:tc>
    </w:tr>
    <w:tr w:rsidR="0083344F" w:rsidRPr="007570E0" w:rsidTr="00CF6699">
      <w:tc>
        <w:tcPr>
          <w:tcW w:w="5148" w:type="dxa"/>
          <w:tcBorders>
            <w:bottom w:val="single" w:sz="4" w:space="0" w:color="auto"/>
          </w:tcBorders>
          <w:shd w:val="clear" w:color="auto" w:fill="auto"/>
        </w:tcPr>
        <w:p w:rsidR="0083344F" w:rsidRPr="007570E0" w:rsidRDefault="0083344F" w:rsidP="00E8158D">
          <w:pPr>
            <w:pStyle w:val="Ledtxt"/>
            <w:rPr>
              <w:noProof/>
            </w:rPr>
          </w:pPr>
          <w:r w:rsidRPr="007570E0">
            <w:rPr>
              <w:noProof/>
            </w:rPr>
            <w:t>Issued by/Utfärdat av (tjänsteställebeteckning  namn  telefon)</w:t>
          </w:r>
        </w:p>
        <w:p w:rsidR="0083344F" w:rsidRPr="007570E0" w:rsidRDefault="00653379" w:rsidP="00391AA8">
          <w:pPr>
            <w:pStyle w:val="Header"/>
          </w:pPr>
          <w:bookmarkStart w:id="32" w:name="IssuedDept"/>
          <w:bookmarkEnd w:id="32"/>
          <w:r>
            <w:t>QF Dick Eriksson 0705732902</w:t>
          </w:r>
        </w:p>
      </w:tc>
      <w:tc>
        <w:tcPr>
          <w:tcW w:w="3600" w:type="dxa"/>
          <w:tcBorders>
            <w:bottom w:val="single" w:sz="4" w:space="0" w:color="auto"/>
          </w:tcBorders>
          <w:shd w:val="clear" w:color="auto" w:fill="auto"/>
        </w:tcPr>
        <w:p w:rsidR="0083344F" w:rsidRPr="007570E0" w:rsidRDefault="0083344F" w:rsidP="00E8158D">
          <w:pPr>
            <w:pStyle w:val="Ledtxt"/>
            <w:rPr>
              <w:noProof/>
            </w:rPr>
          </w:pPr>
          <w:r w:rsidRPr="007570E0">
            <w:rPr>
              <w:noProof/>
            </w:rPr>
            <w:t>Issue/Utgåva</w:t>
          </w:r>
        </w:p>
        <w:p w:rsidR="0083344F" w:rsidRPr="007570E0" w:rsidRDefault="00653379" w:rsidP="00391AA8">
          <w:pPr>
            <w:pStyle w:val="Header"/>
          </w:pPr>
          <w:bookmarkStart w:id="33" w:name="Issue"/>
          <w:bookmarkEnd w:id="33"/>
          <w:r>
            <w:t>6</w:t>
          </w:r>
        </w:p>
      </w:tc>
      <w:tc>
        <w:tcPr>
          <w:tcW w:w="1540" w:type="dxa"/>
          <w:tcBorders>
            <w:bottom w:val="single" w:sz="4" w:space="0" w:color="auto"/>
          </w:tcBorders>
          <w:shd w:val="clear" w:color="auto" w:fill="auto"/>
        </w:tcPr>
        <w:p w:rsidR="0083344F" w:rsidRPr="007570E0" w:rsidRDefault="0083344F" w:rsidP="00E8158D">
          <w:pPr>
            <w:pStyle w:val="Ledtxt"/>
            <w:rPr>
              <w:noProof/>
            </w:rPr>
          </w:pPr>
          <w:r w:rsidRPr="007570E0">
            <w:rPr>
              <w:noProof/>
            </w:rPr>
            <w:t>Page/Sida</w:t>
          </w:r>
        </w:p>
        <w:p w:rsidR="0083344F" w:rsidRPr="007570E0" w:rsidRDefault="0098070B" w:rsidP="00391AA8">
          <w:pPr>
            <w:pStyle w:val="Header"/>
          </w:pPr>
          <w:r w:rsidRPr="007570E0">
            <w:fldChar w:fldCharType="begin"/>
          </w:r>
          <w:r w:rsidRPr="007570E0">
            <w:instrText xml:space="preserve"> PAGE </w:instrText>
          </w:r>
          <w:r w:rsidRPr="007570E0">
            <w:fldChar w:fldCharType="separate"/>
          </w:r>
          <w:r w:rsidR="00653379">
            <w:t>1</w:t>
          </w:r>
          <w:r w:rsidRPr="007570E0">
            <w:fldChar w:fldCharType="end"/>
          </w:r>
          <w:r w:rsidR="0083344F" w:rsidRPr="007570E0">
            <w:t>(</w:t>
          </w:r>
          <w:r w:rsidRPr="007570E0">
            <w:fldChar w:fldCharType="begin"/>
          </w:r>
          <w:r w:rsidRPr="007570E0">
            <w:instrText xml:space="preserve"> NUMPAGES </w:instrText>
          </w:r>
          <w:r w:rsidRPr="007570E0">
            <w:fldChar w:fldCharType="separate"/>
          </w:r>
          <w:r w:rsidR="00653379">
            <w:t>7</w:t>
          </w:r>
          <w:r w:rsidRPr="007570E0">
            <w:fldChar w:fldCharType="end"/>
          </w:r>
          <w:r w:rsidR="0083344F" w:rsidRPr="007570E0">
            <w:t>)</w:t>
          </w:r>
        </w:p>
      </w:tc>
    </w:tr>
  </w:tbl>
  <w:p w:rsidR="0083344F" w:rsidRPr="007125A8" w:rsidRDefault="0083344F" w:rsidP="006120E6">
    <w:pPr>
      <w:pStyle w:val="Header"/>
      <w:rPr>
        <w:noProof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1E3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EA9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8D6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7EE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62EF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B2D2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0AA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1ACF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E6B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B2A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F33CE"/>
    <w:multiLevelType w:val="hybridMultilevel"/>
    <w:tmpl w:val="376A329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A345F"/>
    <w:multiLevelType w:val="hybridMultilevel"/>
    <w:tmpl w:val="A8F690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D4B1E"/>
    <w:multiLevelType w:val="multilevel"/>
    <w:tmpl w:val="29FAA2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6351203"/>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7B70259"/>
    <w:multiLevelType w:val="multilevel"/>
    <w:tmpl w:val="376A329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5553C8"/>
    <w:multiLevelType w:val="hybridMultilevel"/>
    <w:tmpl w:val="E366629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901305"/>
    <w:multiLevelType w:val="hybridMultilevel"/>
    <w:tmpl w:val="D722C56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246915"/>
    <w:multiLevelType w:val="hybridMultilevel"/>
    <w:tmpl w:val="00AC252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346A5D"/>
    <w:multiLevelType w:val="hybridMultilevel"/>
    <w:tmpl w:val="88E411FC"/>
    <w:lvl w:ilvl="0" w:tplc="041D000F">
      <w:start w:val="1"/>
      <w:numFmt w:val="decimal"/>
      <w:lvlText w:val="%1."/>
      <w:lvlJc w:val="left"/>
      <w:pPr>
        <w:tabs>
          <w:tab w:val="num" w:pos="720"/>
        </w:tabs>
        <w:ind w:left="72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A20E48"/>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24A2EAB"/>
    <w:multiLevelType w:val="hybridMultilevel"/>
    <w:tmpl w:val="0A246C6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D35B2"/>
    <w:multiLevelType w:val="hybridMultilevel"/>
    <w:tmpl w:val="5F6C393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0447C1"/>
    <w:multiLevelType w:val="hybridMultilevel"/>
    <w:tmpl w:val="EC26137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5B534989"/>
    <w:multiLevelType w:val="hybridMultilevel"/>
    <w:tmpl w:val="B210C39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9B54B0"/>
    <w:multiLevelType w:val="hybridMultilevel"/>
    <w:tmpl w:val="E88281B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7C240C"/>
    <w:multiLevelType w:val="multilevel"/>
    <w:tmpl w:val="5964B06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b/>
        <w:bCs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lvlText w:val="%1.%2.%3.%4"/>
      <w:lvlJc w:val="left"/>
      <w:pPr>
        <w:tabs>
          <w:tab w:val="num" w:pos="680"/>
        </w:tabs>
        <w:ind w:left="680" w:hanging="68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5"/>
  </w:num>
  <w:num w:numId="2">
    <w:abstractNumId w:val="19"/>
  </w:num>
  <w:num w:numId="3">
    <w:abstractNumId w:val="12"/>
  </w:num>
  <w:num w:numId="4">
    <w:abstractNumId w:val="10"/>
  </w:num>
  <w:num w:numId="5">
    <w:abstractNumId w:val="14"/>
  </w:num>
  <w:num w:numId="6">
    <w:abstractNumId w:val="18"/>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7"/>
  </w:num>
  <w:num w:numId="19">
    <w:abstractNumId w:val="21"/>
  </w:num>
  <w:num w:numId="20">
    <w:abstractNumId w:val="20"/>
  </w:num>
  <w:num w:numId="21">
    <w:abstractNumId w:val="15"/>
  </w:num>
  <w:num w:numId="22">
    <w:abstractNumId w:val="16"/>
  </w:num>
  <w:num w:numId="23">
    <w:abstractNumId w:val="22"/>
  </w:num>
  <w:num w:numId="24">
    <w:abstractNumId w:val="11"/>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1304"/>
  <w:hyphenationZone w:val="425"/>
  <w:noPunctuationKerning/>
  <w:characterSpacingControl w:val="doNotCompress"/>
  <w:hdrShapeDefaults>
    <o:shapedefaults v:ext="edit" spidmax="3074" fillcolor="#366" stroke="f">
      <v:fill color="#366"/>
      <v:stroke on="f"/>
      <o:colormenu v:ext="edit" strokecolor="#00206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0E87"/>
    <w:rsid w:val="00005799"/>
    <w:rsid w:val="0001076F"/>
    <w:rsid w:val="00012DBD"/>
    <w:rsid w:val="00015F04"/>
    <w:rsid w:val="000237E8"/>
    <w:rsid w:val="00027711"/>
    <w:rsid w:val="000316F6"/>
    <w:rsid w:val="0003466F"/>
    <w:rsid w:val="00043647"/>
    <w:rsid w:val="000450F7"/>
    <w:rsid w:val="000575A5"/>
    <w:rsid w:val="00064262"/>
    <w:rsid w:val="00076999"/>
    <w:rsid w:val="000832C6"/>
    <w:rsid w:val="00084F5F"/>
    <w:rsid w:val="00085614"/>
    <w:rsid w:val="000969DC"/>
    <w:rsid w:val="000A40B4"/>
    <w:rsid w:val="000A4AFD"/>
    <w:rsid w:val="000A5E74"/>
    <w:rsid w:val="000B1B9B"/>
    <w:rsid w:val="000B43EA"/>
    <w:rsid w:val="000C34E4"/>
    <w:rsid w:val="000C3A10"/>
    <w:rsid w:val="000C4C09"/>
    <w:rsid w:val="000E69BF"/>
    <w:rsid w:val="00103314"/>
    <w:rsid w:val="00125B7A"/>
    <w:rsid w:val="00130903"/>
    <w:rsid w:val="00131499"/>
    <w:rsid w:val="00131D22"/>
    <w:rsid w:val="001529ED"/>
    <w:rsid w:val="0015410B"/>
    <w:rsid w:val="00182B72"/>
    <w:rsid w:val="001900AA"/>
    <w:rsid w:val="001A6215"/>
    <w:rsid w:val="001A788E"/>
    <w:rsid w:val="001B0152"/>
    <w:rsid w:val="001C63ED"/>
    <w:rsid w:val="001D5DBE"/>
    <w:rsid w:val="001D6B1E"/>
    <w:rsid w:val="001E26DB"/>
    <w:rsid w:val="001E74A9"/>
    <w:rsid w:val="001F5A0B"/>
    <w:rsid w:val="001F6469"/>
    <w:rsid w:val="0020050E"/>
    <w:rsid w:val="002027FA"/>
    <w:rsid w:val="00210B21"/>
    <w:rsid w:val="00227AAD"/>
    <w:rsid w:val="00234300"/>
    <w:rsid w:val="00247C6F"/>
    <w:rsid w:val="00261BE6"/>
    <w:rsid w:val="0026416B"/>
    <w:rsid w:val="0026664A"/>
    <w:rsid w:val="00292120"/>
    <w:rsid w:val="00294FC6"/>
    <w:rsid w:val="002A2ADC"/>
    <w:rsid w:val="002A7FAC"/>
    <w:rsid w:val="002B1A46"/>
    <w:rsid w:val="002B1ED3"/>
    <w:rsid w:val="002B3A80"/>
    <w:rsid w:val="002B732B"/>
    <w:rsid w:val="002B76EC"/>
    <w:rsid w:val="002D4E89"/>
    <w:rsid w:val="002E00F0"/>
    <w:rsid w:val="002E4140"/>
    <w:rsid w:val="002E4700"/>
    <w:rsid w:val="002F7286"/>
    <w:rsid w:val="00302206"/>
    <w:rsid w:val="00307A11"/>
    <w:rsid w:val="00317E80"/>
    <w:rsid w:val="003223EE"/>
    <w:rsid w:val="00332A38"/>
    <w:rsid w:val="0033575A"/>
    <w:rsid w:val="00340B01"/>
    <w:rsid w:val="0034411F"/>
    <w:rsid w:val="003446AE"/>
    <w:rsid w:val="0035290E"/>
    <w:rsid w:val="003648AD"/>
    <w:rsid w:val="003648FF"/>
    <w:rsid w:val="003674CD"/>
    <w:rsid w:val="00370958"/>
    <w:rsid w:val="003717D1"/>
    <w:rsid w:val="003718BF"/>
    <w:rsid w:val="00371A8D"/>
    <w:rsid w:val="00390EBB"/>
    <w:rsid w:val="00391370"/>
    <w:rsid w:val="00391AA8"/>
    <w:rsid w:val="003C0A8E"/>
    <w:rsid w:val="003C61EC"/>
    <w:rsid w:val="003E623F"/>
    <w:rsid w:val="00402332"/>
    <w:rsid w:val="00402AA6"/>
    <w:rsid w:val="00406A40"/>
    <w:rsid w:val="0040750A"/>
    <w:rsid w:val="00416466"/>
    <w:rsid w:val="004171F7"/>
    <w:rsid w:val="0042223F"/>
    <w:rsid w:val="00435884"/>
    <w:rsid w:val="00446715"/>
    <w:rsid w:val="0045479D"/>
    <w:rsid w:val="00461E07"/>
    <w:rsid w:val="00471A9E"/>
    <w:rsid w:val="004754EB"/>
    <w:rsid w:val="00480A0F"/>
    <w:rsid w:val="00487D67"/>
    <w:rsid w:val="00490875"/>
    <w:rsid w:val="00490A46"/>
    <w:rsid w:val="00494F1C"/>
    <w:rsid w:val="004A511C"/>
    <w:rsid w:val="004B145C"/>
    <w:rsid w:val="004B222E"/>
    <w:rsid w:val="004B37EF"/>
    <w:rsid w:val="004C668F"/>
    <w:rsid w:val="004C7580"/>
    <w:rsid w:val="004D4EF1"/>
    <w:rsid w:val="004E1F03"/>
    <w:rsid w:val="004E4360"/>
    <w:rsid w:val="004F4D8C"/>
    <w:rsid w:val="004F538A"/>
    <w:rsid w:val="00500D6D"/>
    <w:rsid w:val="00504483"/>
    <w:rsid w:val="0050616C"/>
    <w:rsid w:val="00515865"/>
    <w:rsid w:val="005273E8"/>
    <w:rsid w:val="00527725"/>
    <w:rsid w:val="005472E1"/>
    <w:rsid w:val="00557DB9"/>
    <w:rsid w:val="00566D1D"/>
    <w:rsid w:val="005A078D"/>
    <w:rsid w:val="005A4D9F"/>
    <w:rsid w:val="005B2436"/>
    <w:rsid w:val="005B7153"/>
    <w:rsid w:val="005C6763"/>
    <w:rsid w:val="005D0A1A"/>
    <w:rsid w:val="005D1102"/>
    <w:rsid w:val="005E2B0E"/>
    <w:rsid w:val="005E31A5"/>
    <w:rsid w:val="005F10A6"/>
    <w:rsid w:val="005F3D25"/>
    <w:rsid w:val="006120E6"/>
    <w:rsid w:val="00617FEA"/>
    <w:rsid w:val="00625E8A"/>
    <w:rsid w:val="00635157"/>
    <w:rsid w:val="00636848"/>
    <w:rsid w:val="00645865"/>
    <w:rsid w:val="00653379"/>
    <w:rsid w:val="006706DC"/>
    <w:rsid w:val="00685439"/>
    <w:rsid w:val="0069172A"/>
    <w:rsid w:val="006A569C"/>
    <w:rsid w:val="006B0AB3"/>
    <w:rsid w:val="006D438F"/>
    <w:rsid w:val="006E186D"/>
    <w:rsid w:val="006F19CD"/>
    <w:rsid w:val="006F4FCB"/>
    <w:rsid w:val="006F6AF3"/>
    <w:rsid w:val="006F6B86"/>
    <w:rsid w:val="00703988"/>
    <w:rsid w:val="00705B88"/>
    <w:rsid w:val="007062BB"/>
    <w:rsid w:val="007125A8"/>
    <w:rsid w:val="00733DBD"/>
    <w:rsid w:val="007344AC"/>
    <w:rsid w:val="007360E4"/>
    <w:rsid w:val="00742BED"/>
    <w:rsid w:val="00752F84"/>
    <w:rsid w:val="007570E0"/>
    <w:rsid w:val="00762CDB"/>
    <w:rsid w:val="00773678"/>
    <w:rsid w:val="007865F2"/>
    <w:rsid w:val="007868FF"/>
    <w:rsid w:val="0079607B"/>
    <w:rsid w:val="007A0A80"/>
    <w:rsid w:val="007A6A67"/>
    <w:rsid w:val="007B08BB"/>
    <w:rsid w:val="007B55FE"/>
    <w:rsid w:val="007C4CDE"/>
    <w:rsid w:val="007C72DF"/>
    <w:rsid w:val="007F78CD"/>
    <w:rsid w:val="00820D81"/>
    <w:rsid w:val="0083344F"/>
    <w:rsid w:val="00842C07"/>
    <w:rsid w:val="00862074"/>
    <w:rsid w:val="00873290"/>
    <w:rsid w:val="00875BDB"/>
    <w:rsid w:val="00882CF9"/>
    <w:rsid w:val="00887B6F"/>
    <w:rsid w:val="0089358A"/>
    <w:rsid w:val="00893EA0"/>
    <w:rsid w:val="008A6F35"/>
    <w:rsid w:val="008B67C2"/>
    <w:rsid w:val="008C08DB"/>
    <w:rsid w:val="008D34F0"/>
    <w:rsid w:val="008D5E37"/>
    <w:rsid w:val="008D7005"/>
    <w:rsid w:val="008E1799"/>
    <w:rsid w:val="008F03D9"/>
    <w:rsid w:val="008F059E"/>
    <w:rsid w:val="00905387"/>
    <w:rsid w:val="00905AC5"/>
    <w:rsid w:val="00920DD6"/>
    <w:rsid w:val="00931C9F"/>
    <w:rsid w:val="00933842"/>
    <w:rsid w:val="0094099E"/>
    <w:rsid w:val="009421E8"/>
    <w:rsid w:val="00944AF5"/>
    <w:rsid w:val="0098070B"/>
    <w:rsid w:val="0098661E"/>
    <w:rsid w:val="00990FFB"/>
    <w:rsid w:val="00994F12"/>
    <w:rsid w:val="00995C77"/>
    <w:rsid w:val="00996C63"/>
    <w:rsid w:val="00996D76"/>
    <w:rsid w:val="009A2616"/>
    <w:rsid w:val="009A62EE"/>
    <w:rsid w:val="009B12C5"/>
    <w:rsid w:val="009B43A7"/>
    <w:rsid w:val="009C3B23"/>
    <w:rsid w:val="009E48B2"/>
    <w:rsid w:val="00A03009"/>
    <w:rsid w:val="00A0338D"/>
    <w:rsid w:val="00A15024"/>
    <w:rsid w:val="00A22973"/>
    <w:rsid w:val="00A27DF1"/>
    <w:rsid w:val="00A3052E"/>
    <w:rsid w:val="00A32F5B"/>
    <w:rsid w:val="00A33346"/>
    <w:rsid w:val="00A35278"/>
    <w:rsid w:val="00A40E14"/>
    <w:rsid w:val="00A42DB3"/>
    <w:rsid w:val="00A4532D"/>
    <w:rsid w:val="00A51AED"/>
    <w:rsid w:val="00A72061"/>
    <w:rsid w:val="00A82FE5"/>
    <w:rsid w:val="00A95368"/>
    <w:rsid w:val="00AA3CF1"/>
    <w:rsid w:val="00AA5E11"/>
    <w:rsid w:val="00AB5B39"/>
    <w:rsid w:val="00AC4A57"/>
    <w:rsid w:val="00AC4B72"/>
    <w:rsid w:val="00AD610D"/>
    <w:rsid w:val="00AE0F3C"/>
    <w:rsid w:val="00AE4FDB"/>
    <w:rsid w:val="00AF0E77"/>
    <w:rsid w:val="00B17E3F"/>
    <w:rsid w:val="00B316FD"/>
    <w:rsid w:val="00B37E6E"/>
    <w:rsid w:val="00B4685D"/>
    <w:rsid w:val="00B565F0"/>
    <w:rsid w:val="00B65B14"/>
    <w:rsid w:val="00B70386"/>
    <w:rsid w:val="00B90BD5"/>
    <w:rsid w:val="00B93E62"/>
    <w:rsid w:val="00B974EF"/>
    <w:rsid w:val="00BA3888"/>
    <w:rsid w:val="00BB008D"/>
    <w:rsid w:val="00BC0376"/>
    <w:rsid w:val="00BC4BF0"/>
    <w:rsid w:val="00C21211"/>
    <w:rsid w:val="00C21E8F"/>
    <w:rsid w:val="00C22ADC"/>
    <w:rsid w:val="00C30194"/>
    <w:rsid w:val="00C32760"/>
    <w:rsid w:val="00C37670"/>
    <w:rsid w:val="00C56DA0"/>
    <w:rsid w:val="00C62079"/>
    <w:rsid w:val="00C757DC"/>
    <w:rsid w:val="00C87479"/>
    <w:rsid w:val="00C947F7"/>
    <w:rsid w:val="00C9523B"/>
    <w:rsid w:val="00CA536B"/>
    <w:rsid w:val="00CB2AC2"/>
    <w:rsid w:val="00CB5F85"/>
    <w:rsid w:val="00CB74C5"/>
    <w:rsid w:val="00CC34EF"/>
    <w:rsid w:val="00CE1B60"/>
    <w:rsid w:val="00CE2560"/>
    <w:rsid w:val="00CE2A06"/>
    <w:rsid w:val="00CF6699"/>
    <w:rsid w:val="00D025F3"/>
    <w:rsid w:val="00D056C1"/>
    <w:rsid w:val="00D140EA"/>
    <w:rsid w:val="00D157F1"/>
    <w:rsid w:val="00D17C3B"/>
    <w:rsid w:val="00D20AB7"/>
    <w:rsid w:val="00D32F82"/>
    <w:rsid w:val="00D361A4"/>
    <w:rsid w:val="00D3745B"/>
    <w:rsid w:val="00D46101"/>
    <w:rsid w:val="00D476E9"/>
    <w:rsid w:val="00D51703"/>
    <w:rsid w:val="00D66D37"/>
    <w:rsid w:val="00D75687"/>
    <w:rsid w:val="00D9402F"/>
    <w:rsid w:val="00DA495E"/>
    <w:rsid w:val="00DE05F2"/>
    <w:rsid w:val="00DE5256"/>
    <w:rsid w:val="00DE62E7"/>
    <w:rsid w:val="00DE6472"/>
    <w:rsid w:val="00DF3499"/>
    <w:rsid w:val="00DF58C7"/>
    <w:rsid w:val="00E01500"/>
    <w:rsid w:val="00E03106"/>
    <w:rsid w:val="00E12E92"/>
    <w:rsid w:val="00E14F18"/>
    <w:rsid w:val="00E317C8"/>
    <w:rsid w:val="00E41569"/>
    <w:rsid w:val="00E4403C"/>
    <w:rsid w:val="00E4569F"/>
    <w:rsid w:val="00E624DB"/>
    <w:rsid w:val="00E70E87"/>
    <w:rsid w:val="00E74C3C"/>
    <w:rsid w:val="00E8158D"/>
    <w:rsid w:val="00EA20A4"/>
    <w:rsid w:val="00EA667B"/>
    <w:rsid w:val="00EA7C0D"/>
    <w:rsid w:val="00EB7663"/>
    <w:rsid w:val="00EC4610"/>
    <w:rsid w:val="00ED025B"/>
    <w:rsid w:val="00EE25B4"/>
    <w:rsid w:val="00EE69C8"/>
    <w:rsid w:val="00EE6E6B"/>
    <w:rsid w:val="00EF08AC"/>
    <w:rsid w:val="00EF191D"/>
    <w:rsid w:val="00F173B5"/>
    <w:rsid w:val="00F41A0D"/>
    <w:rsid w:val="00F4663D"/>
    <w:rsid w:val="00F4773E"/>
    <w:rsid w:val="00F505B9"/>
    <w:rsid w:val="00F56949"/>
    <w:rsid w:val="00F676B2"/>
    <w:rsid w:val="00F91CFF"/>
    <w:rsid w:val="00F9322F"/>
    <w:rsid w:val="00F93800"/>
    <w:rsid w:val="00FA1E06"/>
    <w:rsid w:val="00FA7612"/>
    <w:rsid w:val="00FB4A02"/>
    <w:rsid w:val="00FB7B3A"/>
    <w:rsid w:val="00FC6F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074" fillcolor="#366" stroke="f">
      <v:fill color="#366"/>
      <v:stroke on="f"/>
      <o:colormenu v:ext="edit" strokecolor="#002060"/>
    </o:shapedefaults>
    <o:shapelayout v:ext="edit">
      <o:idmap v:ext="edit" data="1"/>
      <o:rules v:ext="edit">
        <o:r id="V:Rule1" type="connector" idref="#_x0000_s1048">
          <o:proxy start="" idref="#_x0000_s1042" connectloc="3"/>
          <o:proxy end="" idref="#_x0000_s1043" connectloc="1"/>
        </o:r>
        <o:r id="V:Rule2" type="connector" idref="#_x0000_s1049">
          <o:proxy start="" idref="#_x0000_s1041" connectloc="3"/>
          <o:proxy end="" idref="#_x0000_s1044" connectloc="1"/>
        </o:r>
        <o:r id="V:Rule3" type="connector" idref="#_x0000_s1050">
          <o:proxy start="" idref="#_x0000_s1043" connectloc="3"/>
          <o:proxy end="" idref="#_x0000_s1045" connectloc="1"/>
        </o:r>
        <o:r id="V:Rule4" type="connector" idref="#_x0000_s1053">
          <o:proxy start="" idref="#_x0000_s1044" connectloc="3"/>
          <o:proxy end="" idref="#_x0000_s1047" connectloc="1"/>
        </o:r>
        <o:r id="V:Rule5" type="connector" idref="#_x0000_s1052">
          <o:proxy start="" idref="#_x0000_s1045" connectloc="3"/>
          <o:proxy end="" idref="#_x0000_s1046" connectloc="1"/>
        </o:r>
        <o:r id="V:Rule6" type="connector" idref="#_x0000_s1051">
          <o:proxy start="" idref="#_x0000_s1045" connectloc="2"/>
          <o:proxy end="" idref="#_x0000_s1044" connectloc="0"/>
        </o:r>
        <o:r id="V:Rule7" type="connector" idref="#_x0000_s1035">
          <o:proxy start="" idref="#_x0000_s1030" connectloc="2"/>
          <o:proxy end="" idref="#_x0000_s1031" connectloc="0"/>
        </o:r>
        <o:r id="V:Rule8" type="connector" idref="#_x0000_s1033">
          <o:proxy start="" idref="#_x0000_s1029" connectloc="2"/>
          <o:proxy end="" idref="#_x0000_s1030" connectloc="0"/>
        </o:r>
        <o:r id="V:Rule9" type="connector" idref="#_x0000_s1032">
          <o:proxy start="" idref="#_x0000_s1028" connectloc="2"/>
          <o:proxy end="" idref="#_x0000_s1029" connectloc="0"/>
        </o:r>
        <o:r id="V:Rule10" type="connector" idref="#_x0000_s1036">
          <o:proxy start="" idref="#_x0000_s1031" connectloc="2"/>
          <o:proxy end="" idref="#_x0000_s1034" connectloc="0"/>
        </o:r>
      </o:rules>
    </o:shapelayout>
  </w:shapeDefaults>
  <w:decimalSymbol w:val=","/>
  <w:listSeparator w:val=";"/>
  <w15:chartTrackingRefBased/>
  <w15:docId w15:val="{FE58C3A5-74A8-4CCF-99B5-901C0DA8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799"/>
    <w:rPr>
      <w:rFonts w:ascii="Arial" w:hAnsi="Arial" w:cs="Arial"/>
      <w:sz w:val="24"/>
      <w:szCs w:val="24"/>
    </w:rPr>
  </w:style>
  <w:style w:type="paragraph" w:styleId="Heading1">
    <w:name w:val="heading 1"/>
    <w:basedOn w:val="Normal"/>
    <w:next w:val="Normal"/>
    <w:qFormat/>
    <w:rsid w:val="005E31A5"/>
    <w:pPr>
      <w:keepNext/>
      <w:spacing w:before="240" w:after="60"/>
      <w:outlineLvl w:val="0"/>
    </w:pPr>
    <w:rPr>
      <w:b/>
      <w:bCs/>
      <w:kern w:val="32"/>
      <w:sz w:val="32"/>
      <w:szCs w:val="32"/>
    </w:rPr>
  </w:style>
  <w:style w:type="paragraph" w:styleId="Heading2">
    <w:name w:val="heading 2"/>
    <w:basedOn w:val="Normal"/>
    <w:next w:val="Normal"/>
    <w:link w:val="Heading2Char"/>
    <w:qFormat/>
    <w:rsid w:val="005E31A5"/>
    <w:pPr>
      <w:keepNext/>
      <w:spacing w:before="240" w:after="60"/>
      <w:outlineLvl w:val="1"/>
    </w:pPr>
    <w:rPr>
      <w:b/>
      <w:bCs/>
      <w:iCs/>
      <w:sz w:val="26"/>
      <w:szCs w:val="28"/>
    </w:rPr>
  </w:style>
  <w:style w:type="paragraph" w:styleId="Heading3">
    <w:name w:val="heading 3"/>
    <w:basedOn w:val="Normal"/>
    <w:next w:val="Normal"/>
    <w:link w:val="Heading3Char"/>
    <w:qFormat/>
    <w:rsid w:val="005E31A5"/>
    <w:pPr>
      <w:keepNext/>
      <w:spacing w:before="240" w:after="60"/>
      <w:outlineLvl w:val="2"/>
    </w:pPr>
    <w:rPr>
      <w:b/>
      <w:bCs/>
      <w:i/>
      <w:sz w:val="22"/>
    </w:rPr>
  </w:style>
  <w:style w:type="paragraph" w:styleId="Heading4">
    <w:name w:val="heading 4"/>
    <w:basedOn w:val="Normal"/>
    <w:next w:val="Normal"/>
    <w:qFormat/>
    <w:rsid w:val="005E31A5"/>
    <w:pPr>
      <w:keepNext/>
      <w:spacing w:before="240" w:after="60"/>
      <w:outlineLvl w:val="3"/>
    </w:pPr>
    <w:rPr>
      <w:bCs/>
      <w:i/>
      <w:sz w:val="22"/>
      <w:szCs w:val="28"/>
    </w:rPr>
  </w:style>
  <w:style w:type="paragraph" w:styleId="Heading5">
    <w:name w:val="heading 5"/>
    <w:basedOn w:val="Normal"/>
    <w:next w:val="Normal"/>
    <w:qFormat/>
    <w:rsid w:val="005E31A5"/>
    <w:pPr>
      <w:spacing w:before="240" w:after="60"/>
      <w:outlineLvl w:val="4"/>
    </w:pPr>
    <w:rPr>
      <w:b/>
      <w:bCs/>
      <w:iCs/>
      <w:sz w:val="20"/>
      <w:szCs w:val="22"/>
    </w:rPr>
  </w:style>
  <w:style w:type="paragraph" w:styleId="Heading6">
    <w:name w:val="heading 6"/>
    <w:basedOn w:val="Normal"/>
    <w:next w:val="Normal"/>
    <w:qFormat/>
    <w:rsid w:val="005E31A5"/>
    <w:pPr>
      <w:spacing w:before="240" w:after="60"/>
      <w:outlineLvl w:val="5"/>
    </w:pPr>
    <w:rPr>
      <w:bCs/>
      <w:i/>
      <w:sz w:val="20"/>
      <w:szCs w:val="22"/>
    </w:rPr>
  </w:style>
  <w:style w:type="paragraph" w:styleId="Heading7">
    <w:name w:val="heading 7"/>
    <w:basedOn w:val="Normal"/>
    <w:next w:val="Normal"/>
    <w:qFormat/>
    <w:rsid w:val="005E31A5"/>
    <w:pPr>
      <w:spacing w:before="240" w:after="60"/>
      <w:outlineLvl w:val="6"/>
    </w:pPr>
    <w:rPr>
      <w:rFonts w:ascii="Times New Roman" w:hAnsi="Times New Roman"/>
      <w:b/>
      <w:sz w:val="20"/>
      <w:szCs w:val="20"/>
    </w:rPr>
  </w:style>
  <w:style w:type="paragraph" w:styleId="Heading8">
    <w:name w:val="heading 8"/>
    <w:basedOn w:val="Normal"/>
    <w:next w:val="Normal"/>
    <w:qFormat/>
    <w:rsid w:val="005E31A5"/>
    <w:pPr>
      <w:spacing w:before="240" w:after="60"/>
      <w:outlineLvl w:val="7"/>
    </w:pPr>
    <w:rPr>
      <w:rFonts w:ascii="Times New Roman" w:hAnsi="Times New Roman"/>
      <w:i/>
      <w:iCs/>
      <w:sz w:val="20"/>
      <w:szCs w:val="20"/>
    </w:rPr>
  </w:style>
  <w:style w:type="paragraph" w:styleId="Heading9">
    <w:name w:val="heading 9"/>
    <w:basedOn w:val="Normal"/>
    <w:next w:val="Normal"/>
    <w:qFormat/>
    <w:rsid w:val="005E31A5"/>
    <w:pPr>
      <w:spacing w:before="240" w:after="60"/>
      <w:outlineLvl w:val="8"/>
    </w:pPr>
    <w:rPr>
      <w:rFonts w:ascii="Times New Roman" w:hAnsi="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E31A5"/>
    <w:rPr>
      <w:noProof/>
      <w:sz w:val="22"/>
    </w:rPr>
  </w:style>
  <w:style w:type="paragraph" w:styleId="Footer">
    <w:name w:val="footer"/>
    <w:basedOn w:val="Normal"/>
    <w:semiHidden/>
    <w:rsid w:val="004B37EF"/>
    <w:rPr>
      <w:noProof/>
      <w:sz w:val="14"/>
      <w:szCs w:val="16"/>
    </w:rPr>
  </w:style>
  <w:style w:type="paragraph" w:styleId="Title">
    <w:name w:val="Title"/>
    <w:basedOn w:val="Normal"/>
    <w:qFormat/>
    <w:rsid w:val="005E31A5"/>
    <w:pPr>
      <w:spacing w:before="240" w:after="60"/>
      <w:jc w:val="center"/>
    </w:pPr>
    <w:rPr>
      <w:b/>
      <w:bCs/>
      <w:kern w:val="28"/>
      <w:sz w:val="36"/>
      <w:szCs w:val="36"/>
    </w:rPr>
  </w:style>
  <w:style w:type="character" w:styleId="PageNumber">
    <w:name w:val="page number"/>
    <w:basedOn w:val="DefaultParagraphFont"/>
    <w:semiHidden/>
    <w:rsid w:val="005E31A5"/>
    <w:rPr>
      <w:rFonts w:ascii="Arial" w:hAnsi="Arial"/>
    </w:rPr>
  </w:style>
  <w:style w:type="paragraph" w:styleId="Subtitle">
    <w:name w:val="Subtitle"/>
    <w:basedOn w:val="Normal"/>
    <w:qFormat/>
    <w:rsid w:val="005E31A5"/>
    <w:pPr>
      <w:spacing w:after="60"/>
      <w:jc w:val="center"/>
    </w:pPr>
    <w:rPr>
      <w:sz w:val="36"/>
      <w:szCs w:val="36"/>
    </w:rPr>
  </w:style>
  <w:style w:type="table" w:styleId="TableGrid">
    <w:name w:val="Table Grid"/>
    <w:basedOn w:val="TableNormal"/>
    <w:semiHidden/>
    <w:rsid w:val="005E3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02AA6"/>
    <w:rPr>
      <w:rFonts w:ascii="Arial" w:hAnsi="Arial" w:cs="Arial"/>
      <w:noProof/>
      <w:sz w:val="22"/>
      <w:szCs w:val="24"/>
      <w:lang w:val="en-GB" w:eastAsia="sv-SE" w:bidi="ar-SA"/>
    </w:rPr>
  </w:style>
  <w:style w:type="paragraph" w:styleId="BalloonText">
    <w:name w:val="Balloon Text"/>
    <w:basedOn w:val="Normal"/>
    <w:semiHidden/>
    <w:rsid w:val="005E31A5"/>
    <w:rPr>
      <w:rFonts w:ascii="Tahoma" w:hAnsi="Tahoma" w:cs="Tahoma"/>
      <w:sz w:val="16"/>
      <w:szCs w:val="16"/>
    </w:rPr>
  </w:style>
  <w:style w:type="paragraph" w:styleId="TOC1">
    <w:name w:val="toc 1"/>
    <w:basedOn w:val="Normal"/>
    <w:next w:val="Normal"/>
    <w:autoRedefine/>
    <w:semiHidden/>
    <w:rsid w:val="00AC4B72"/>
    <w:pPr>
      <w:tabs>
        <w:tab w:val="right" w:leader="dot" w:pos="9779"/>
      </w:tabs>
    </w:pPr>
    <w:rPr>
      <w:rFonts w:cs="Times New Roman"/>
      <w:b/>
      <w:bCs/>
    </w:rPr>
  </w:style>
  <w:style w:type="paragraph" w:styleId="TOC2">
    <w:name w:val="toc 2"/>
    <w:basedOn w:val="Normal"/>
    <w:next w:val="Normal"/>
    <w:autoRedefine/>
    <w:semiHidden/>
    <w:rsid w:val="001529ED"/>
    <w:pPr>
      <w:ind w:left="240"/>
    </w:pPr>
    <w:rPr>
      <w:rFonts w:cs="Times New Roman"/>
    </w:rPr>
  </w:style>
  <w:style w:type="paragraph" w:styleId="TOC3">
    <w:name w:val="toc 3"/>
    <w:basedOn w:val="Normal"/>
    <w:next w:val="Normal"/>
    <w:autoRedefine/>
    <w:semiHidden/>
    <w:rsid w:val="001529ED"/>
    <w:pPr>
      <w:ind w:left="480"/>
    </w:pPr>
    <w:rPr>
      <w:rFonts w:cs="Times New Roman"/>
      <w:iCs/>
      <w:sz w:val="20"/>
      <w:szCs w:val="20"/>
    </w:rPr>
  </w:style>
  <w:style w:type="paragraph" w:styleId="TOC4">
    <w:name w:val="toc 4"/>
    <w:basedOn w:val="Normal"/>
    <w:next w:val="Normal"/>
    <w:autoRedefine/>
    <w:semiHidden/>
    <w:rsid w:val="00D17C3B"/>
    <w:pPr>
      <w:ind w:left="720"/>
    </w:pPr>
    <w:rPr>
      <w:rFonts w:cs="Times New Roman"/>
      <w:sz w:val="18"/>
      <w:szCs w:val="18"/>
    </w:rPr>
  </w:style>
  <w:style w:type="paragraph" w:styleId="TOC5">
    <w:name w:val="toc 5"/>
    <w:basedOn w:val="Normal"/>
    <w:next w:val="Normal"/>
    <w:autoRedefine/>
    <w:semiHidden/>
    <w:rsid w:val="00D17C3B"/>
    <w:pPr>
      <w:ind w:left="960"/>
    </w:pPr>
    <w:rPr>
      <w:rFonts w:cs="Times New Roman"/>
      <w:sz w:val="18"/>
      <w:szCs w:val="18"/>
    </w:rPr>
  </w:style>
  <w:style w:type="paragraph" w:styleId="TOC6">
    <w:name w:val="toc 6"/>
    <w:basedOn w:val="Normal"/>
    <w:next w:val="Normal"/>
    <w:autoRedefine/>
    <w:semiHidden/>
    <w:rsid w:val="00D17C3B"/>
    <w:pPr>
      <w:ind w:left="1200"/>
    </w:pPr>
    <w:rPr>
      <w:rFonts w:cs="Times New Roman"/>
      <w:sz w:val="18"/>
      <w:szCs w:val="18"/>
    </w:rPr>
  </w:style>
  <w:style w:type="paragraph" w:styleId="TOC7">
    <w:name w:val="toc 7"/>
    <w:basedOn w:val="Normal"/>
    <w:next w:val="Normal"/>
    <w:autoRedefine/>
    <w:semiHidden/>
    <w:rsid w:val="00D17C3B"/>
    <w:pPr>
      <w:ind w:left="1440"/>
    </w:pPr>
    <w:rPr>
      <w:rFonts w:cs="Times New Roman"/>
      <w:sz w:val="18"/>
      <w:szCs w:val="18"/>
    </w:rPr>
  </w:style>
  <w:style w:type="paragraph" w:styleId="TOC8">
    <w:name w:val="toc 8"/>
    <w:basedOn w:val="Normal"/>
    <w:next w:val="Normal"/>
    <w:autoRedefine/>
    <w:semiHidden/>
    <w:rsid w:val="00D17C3B"/>
    <w:pPr>
      <w:ind w:left="1680"/>
    </w:pPr>
    <w:rPr>
      <w:rFonts w:cs="Times New Roman"/>
      <w:sz w:val="18"/>
      <w:szCs w:val="18"/>
    </w:rPr>
  </w:style>
  <w:style w:type="paragraph" w:styleId="TOC9">
    <w:name w:val="toc 9"/>
    <w:basedOn w:val="Normal"/>
    <w:next w:val="Normal"/>
    <w:autoRedefine/>
    <w:semiHidden/>
    <w:rsid w:val="00D17C3B"/>
    <w:pPr>
      <w:ind w:left="1920"/>
    </w:pPr>
    <w:rPr>
      <w:rFonts w:cs="Times New Roman"/>
      <w:sz w:val="18"/>
      <w:szCs w:val="18"/>
    </w:rPr>
  </w:style>
  <w:style w:type="character" w:styleId="Hyperlink">
    <w:name w:val="Hyperlink"/>
    <w:basedOn w:val="DefaultParagraphFont"/>
    <w:uiPriority w:val="99"/>
    <w:rsid w:val="005E31A5"/>
    <w:rPr>
      <w:color w:val="0000FF"/>
      <w:u w:val="single"/>
    </w:rPr>
  </w:style>
  <w:style w:type="paragraph" w:styleId="Caption">
    <w:name w:val="caption"/>
    <w:basedOn w:val="Normal"/>
    <w:next w:val="Normal"/>
    <w:qFormat/>
    <w:rsid w:val="005E31A5"/>
    <w:pPr>
      <w:spacing w:before="120" w:after="120"/>
    </w:pPr>
    <w:rPr>
      <w:b/>
      <w:bCs/>
      <w:sz w:val="20"/>
      <w:szCs w:val="20"/>
    </w:rPr>
  </w:style>
  <w:style w:type="paragraph" w:styleId="TableofAuthorities">
    <w:name w:val="table of authorities"/>
    <w:basedOn w:val="Normal"/>
    <w:next w:val="Normal"/>
    <w:semiHidden/>
    <w:rsid w:val="005E31A5"/>
    <w:pPr>
      <w:ind w:left="240" w:hanging="240"/>
    </w:pPr>
  </w:style>
  <w:style w:type="paragraph" w:styleId="TOAHeading">
    <w:name w:val="toa heading"/>
    <w:basedOn w:val="Normal"/>
    <w:next w:val="Normal"/>
    <w:semiHidden/>
    <w:rsid w:val="005E31A5"/>
    <w:pPr>
      <w:spacing w:before="120"/>
    </w:pPr>
    <w:rPr>
      <w:b/>
      <w:bCs/>
    </w:rPr>
  </w:style>
  <w:style w:type="paragraph" w:styleId="DocumentMap">
    <w:name w:val="Document Map"/>
    <w:basedOn w:val="Normal"/>
    <w:semiHidden/>
    <w:rsid w:val="005E31A5"/>
    <w:pPr>
      <w:shd w:val="clear" w:color="auto" w:fill="000080"/>
    </w:pPr>
    <w:rPr>
      <w:rFonts w:ascii="Tahoma" w:hAnsi="Tahoma" w:cs="Tahoma"/>
    </w:rPr>
  </w:style>
  <w:style w:type="paragraph" w:styleId="TableofFigures">
    <w:name w:val="table of figures"/>
    <w:basedOn w:val="Normal"/>
    <w:next w:val="Normal"/>
    <w:semiHidden/>
    <w:rsid w:val="005E31A5"/>
    <w:pPr>
      <w:ind w:left="480" w:hanging="480"/>
    </w:pPr>
  </w:style>
  <w:style w:type="character" w:styleId="FootnoteReference">
    <w:name w:val="footnote reference"/>
    <w:basedOn w:val="DefaultParagraphFont"/>
    <w:semiHidden/>
    <w:rsid w:val="005E31A5"/>
    <w:rPr>
      <w:vertAlign w:val="superscript"/>
    </w:rPr>
  </w:style>
  <w:style w:type="paragraph" w:styleId="FootnoteText">
    <w:name w:val="footnote text"/>
    <w:basedOn w:val="Normal"/>
    <w:semiHidden/>
    <w:rsid w:val="005E31A5"/>
    <w:rPr>
      <w:sz w:val="20"/>
      <w:szCs w:val="20"/>
    </w:rPr>
  </w:style>
  <w:style w:type="paragraph" w:styleId="Index1">
    <w:name w:val="index 1"/>
    <w:basedOn w:val="Normal"/>
    <w:next w:val="Normal"/>
    <w:autoRedefine/>
    <w:semiHidden/>
    <w:rsid w:val="005E31A5"/>
    <w:pPr>
      <w:ind w:left="240" w:hanging="240"/>
    </w:pPr>
  </w:style>
  <w:style w:type="paragraph" w:styleId="Index2">
    <w:name w:val="index 2"/>
    <w:basedOn w:val="Normal"/>
    <w:next w:val="Normal"/>
    <w:autoRedefine/>
    <w:semiHidden/>
    <w:rsid w:val="005E31A5"/>
    <w:pPr>
      <w:ind w:left="480" w:hanging="240"/>
    </w:pPr>
  </w:style>
  <w:style w:type="paragraph" w:styleId="Index3">
    <w:name w:val="index 3"/>
    <w:basedOn w:val="Normal"/>
    <w:next w:val="Normal"/>
    <w:autoRedefine/>
    <w:semiHidden/>
    <w:rsid w:val="005E31A5"/>
    <w:pPr>
      <w:ind w:left="720" w:hanging="240"/>
    </w:pPr>
  </w:style>
  <w:style w:type="paragraph" w:styleId="Index4">
    <w:name w:val="index 4"/>
    <w:basedOn w:val="Normal"/>
    <w:next w:val="Normal"/>
    <w:autoRedefine/>
    <w:semiHidden/>
    <w:rsid w:val="005E31A5"/>
    <w:pPr>
      <w:ind w:left="960" w:hanging="240"/>
    </w:pPr>
  </w:style>
  <w:style w:type="paragraph" w:styleId="Index5">
    <w:name w:val="index 5"/>
    <w:basedOn w:val="Normal"/>
    <w:next w:val="Normal"/>
    <w:autoRedefine/>
    <w:semiHidden/>
    <w:rsid w:val="005E31A5"/>
    <w:pPr>
      <w:ind w:left="1200" w:hanging="240"/>
    </w:pPr>
  </w:style>
  <w:style w:type="paragraph" w:styleId="Index6">
    <w:name w:val="index 6"/>
    <w:basedOn w:val="Normal"/>
    <w:next w:val="Normal"/>
    <w:autoRedefine/>
    <w:semiHidden/>
    <w:rsid w:val="005E31A5"/>
    <w:pPr>
      <w:ind w:left="1440" w:hanging="240"/>
    </w:pPr>
  </w:style>
  <w:style w:type="paragraph" w:styleId="Index7">
    <w:name w:val="index 7"/>
    <w:basedOn w:val="Normal"/>
    <w:next w:val="Normal"/>
    <w:autoRedefine/>
    <w:semiHidden/>
    <w:rsid w:val="005E31A5"/>
    <w:pPr>
      <w:ind w:left="1680" w:hanging="240"/>
    </w:pPr>
  </w:style>
  <w:style w:type="paragraph" w:styleId="Index8">
    <w:name w:val="index 8"/>
    <w:basedOn w:val="Normal"/>
    <w:next w:val="Normal"/>
    <w:autoRedefine/>
    <w:semiHidden/>
    <w:rsid w:val="005E31A5"/>
    <w:pPr>
      <w:ind w:left="1920" w:hanging="240"/>
    </w:pPr>
  </w:style>
  <w:style w:type="paragraph" w:styleId="Index9">
    <w:name w:val="index 9"/>
    <w:basedOn w:val="Normal"/>
    <w:next w:val="Normal"/>
    <w:autoRedefine/>
    <w:semiHidden/>
    <w:rsid w:val="005E31A5"/>
    <w:pPr>
      <w:ind w:left="2160" w:hanging="240"/>
    </w:pPr>
  </w:style>
  <w:style w:type="paragraph" w:styleId="IndexHeading">
    <w:name w:val="index heading"/>
    <w:basedOn w:val="Normal"/>
    <w:next w:val="Index1"/>
    <w:semiHidden/>
    <w:rsid w:val="005E31A5"/>
    <w:rPr>
      <w:b/>
      <w:bCs/>
    </w:rPr>
  </w:style>
  <w:style w:type="paragraph" w:styleId="CommentText">
    <w:name w:val="annotation text"/>
    <w:basedOn w:val="Normal"/>
    <w:semiHidden/>
    <w:rsid w:val="005E31A5"/>
    <w:rPr>
      <w:sz w:val="20"/>
      <w:szCs w:val="20"/>
    </w:rPr>
  </w:style>
  <w:style w:type="character" w:styleId="CommentReference">
    <w:name w:val="annotation reference"/>
    <w:basedOn w:val="DefaultParagraphFont"/>
    <w:semiHidden/>
    <w:rsid w:val="005E31A5"/>
    <w:rPr>
      <w:sz w:val="16"/>
      <w:szCs w:val="16"/>
    </w:rPr>
  </w:style>
  <w:style w:type="paragraph" w:styleId="CommentSubject">
    <w:name w:val="annotation subject"/>
    <w:basedOn w:val="CommentText"/>
    <w:next w:val="CommentText"/>
    <w:semiHidden/>
    <w:rsid w:val="005E31A5"/>
    <w:rPr>
      <w:b/>
      <w:bCs/>
    </w:rPr>
  </w:style>
  <w:style w:type="paragraph" w:styleId="MacroText">
    <w:name w:val="macro"/>
    <w:semiHidden/>
    <w:rsid w:val="005E31A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EndnoteText">
    <w:name w:val="endnote text"/>
    <w:basedOn w:val="Normal"/>
    <w:semiHidden/>
    <w:rsid w:val="005E31A5"/>
    <w:rPr>
      <w:sz w:val="20"/>
      <w:szCs w:val="20"/>
    </w:rPr>
  </w:style>
  <w:style w:type="character" w:styleId="EndnoteReference">
    <w:name w:val="endnote reference"/>
    <w:basedOn w:val="DefaultParagraphFont"/>
    <w:semiHidden/>
    <w:rsid w:val="005E31A5"/>
    <w:rPr>
      <w:vertAlign w:val="superscript"/>
    </w:rPr>
  </w:style>
  <w:style w:type="paragraph" w:customStyle="1" w:styleId="Ledtxt">
    <w:name w:val="Ledtxt"/>
    <w:basedOn w:val="Normal"/>
    <w:next w:val="Normal"/>
    <w:semiHidden/>
    <w:rsid w:val="00E8158D"/>
    <w:pPr>
      <w:spacing w:before="20" w:after="20"/>
    </w:pPr>
    <w:rPr>
      <w:sz w:val="14"/>
      <w:szCs w:val="14"/>
    </w:rPr>
  </w:style>
  <w:style w:type="paragraph" w:customStyle="1" w:styleId="Brdtxt">
    <w:name w:val="Brödtxt"/>
    <w:basedOn w:val="Normal"/>
    <w:rsid w:val="001D6B1E"/>
    <w:pPr>
      <w:ind w:right="1985"/>
    </w:pPr>
    <w:rPr>
      <w:rFonts w:cs="Times New Roman"/>
      <w:szCs w:val="20"/>
    </w:rPr>
  </w:style>
  <w:style w:type="character" w:customStyle="1" w:styleId="Heading3Char">
    <w:name w:val="Heading 3 Char"/>
    <w:basedOn w:val="DefaultParagraphFont"/>
    <w:link w:val="Heading3"/>
    <w:rsid w:val="004F538A"/>
    <w:rPr>
      <w:rFonts w:ascii="Arial" w:hAnsi="Arial" w:cs="Arial"/>
      <w:b/>
      <w:bCs/>
      <w:i/>
      <w:sz w:val="22"/>
      <w:szCs w:val="24"/>
      <w:lang w:val="sv-SE" w:eastAsia="sv-SE" w:bidi="ar-SA"/>
    </w:rPr>
  </w:style>
  <w:style w:type="character" w:customStyle="1" w:styleId="Heading2Char">
    <w:name w:val="Heading 2 Char"/>
    <w:basedOn w:val="DefaultParagraphFont"/>
    <w:link w:val="Heading2"/>
    <w:rsid w:val="008D7005"/>
    <w:rPr>
      <w:rFonts w:ascii="Arial" w:hAnsi="Arial" w:cs="Arial"/>
      <w:b/>
      <w:bCs/>
      <w:iCs/>
      <w:sz w:val="26"/>
      <w:szCs w:val="28"/>
      <w:lang w:val="sv-SE" w:eastAsia="sv-SE" w:bidi="ar-SA"/>
    </w:rPr>
  </w:style>
  <w:style w:type="paragraph" w:styleId="Revision">
    <w:name w:val="Revision"/>
    <w:hidden/>
    <w:uiPriority w:val="99"/>
    <w:semiHidden/>
    <w:rsid w:val="009C3B2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file:///\\global.scd.scania.com\Documents\Mitt_arbete\Ledningssystemet\Elansvarshandboken\9179-ELS-10002-Elansvar.do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ssxma\Desktop\Arbete%20med%20h&#246;gsp&#228;nn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Arbete med högspänning</Template>
  <TotalTime>1</TotalTime>
  <Pages>7</Pages>
  <Words>1456</Words>
  <Characters>7723</Characters>
  <Application>Microsoft Office Word</Application>
  <DocSecurity>0</DocSecurity>
  <Lines>64</Lines>
  <Paragraphs>18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To/Till (tjänsteställebeteckning namn)</vt:lpstr>
      <vt:lpstr>To/Till (tjänsteställebeteckning namn)</vt:lpstr>
    </vt:vector>
  </TitlesOfParts>
  <Company>DynaMate AB</Company>
  <LinksUpToDate>false</LinksUpToDate>
  <CharactersWithSpaces>9161</CharactersWithSpaces>
  <SharedDoc>false</SharedDoc>
  <HLinks>
    <vt:vector size="150" baseType="variant">
      <vt:variant>
        <vt:i4>4391027</vt:i4>
      </vt:variant>
      <vt:variant>
        <vt:i4>150</vt:i4>
      </vt:variant>
      <vt:variant>
        <vt:i4>0</vt:i4>
      </vt:variant>
      <vt:variant>
        <vt:i4>5</vt:i4>
      </vt:variant>
      <vt:variant>
        <vt:lpwstr>/Documents/Mitt_arbete/Ledningssystemet/Elansvarshandboken/9179-ELS-10002-Elansvar.doc</vt:lpwstr>
      </vt:variant>
      <vt:variant>
        <vt:lpwstr/>
      </vt:variant>
      <vt:variant>
        <vt:i4>2031665</vt:i4>
      </vt:variant>
      <vt:variant>
        <vt:i4>143</vt:i4>
      </vt:variant>
      <vt:variant>
        <vt:i4>0</vt:i4>
      </vt:variant>
      <vt:variant>
        <vt:i4>5</vt:i4>
      </vt:variant>
      <vt:variant>
        <vt:lpwstr/>
      </vt:variant>
      <vt:variant>
        <vt:lpwstr>_Toc274559230</vt:lpwstr>
      </vt:variant>
      <vt:variant>
        <vt:i4>1966129</vt:i4>
      </vt:variant>
      <vt:variant>
        <vt:i4>137</vt:i4>
      </vt:variant>
      <vt:variant>
        <vt:i4>0</vt:i4>
      </vt:variant>
      <vt:variant>
        <vt:i4>5</vt:i4>
      </vt:variant>
      <vt:variant>
        <vt:lpwstr/>
      </vt:variant>
      <vt:variant>
        <vt:lpwstr>_Toc274559229</vt:lpwstr>
      </vt:variant>
      <vt:variant>
        <vt:i4>1966129</vt:i4>
      </vt:variant>
      <vt:variant>
        <vt:i4>131</vt:i4>
      </vt:variant>
      <vt:variant>
        <vt:i4>0</vt:i4>
      </vt:variant>
      <vt:variant>
        <vt:i4>5</vt:i4>
      </vt:variant>
      <vt:variant>
        <vt:lpwstr/>
      </vt:variant>
      <vt:variant>
        <vt:lpwstr>_Toc274559228</vt:lpwstr>
      </vt:variant>
      <vt:variant>
        <vt:i4>1966129</vt:i4>
      </vt:variant>
      <vt:variant>
        <vt:i4>125</vt:i4>
      </vt:variant>
      <vt:variant>
        <vt:i4>0</vt:i4>
      </vt:variant>
      <vt:variant>
        <vt:i4>5</vt:i4>
      </vt:variant>
      <vt:variant>
        <vt:lpwstr/>
      </vt:variant>
      <vt:variant>
        <vt:lpwstr>_Toc274559227</vt:lpwstr>
      </vt:variant>
      <vt:variant>
        <vt:i4>1966129</vt:i4>
      </vt:variant>
      <vt:variant>
        <vt:i4>119</vt:i4>
      </vt:variant>
      <vt:variant>
        <vt:i4>0</vt:i4>
      </vt:variant>
      <vt:variant>
        <vt:i4>5</vt:i4>
      </vt:variant>
      <vt:variant>
        <vt:lpwstr/>
      </vt:variant>
      <vt:variant>
        <vt:lpwstr>_Toc274559226</vt:lpwstr>
      </vt:variant>
      <vt:variant>
        <vt:i4>1966129</vt:i4>
      </vt:variant>
      <vt:variant>
        <vt:i4>113</vt:i4>
      </vt:variant>
      <vt:variant>
        <vt:i4>0</vt:i4>
      </vt:variant>
      <vt:variant>
        <vt:i4>5</vt:i4>
      </vt:variant>
      <vt:variant>
        <vt:lpwstr/>
      </vt:variant>
      <vt:variant>
        <vt:lpwstr>_Toc274559225</vt:lpwstr>
      </vt:variant>
      <vt:variant>
        <vt:i4>1966129</vt:i4>
      </vt:variant>
      <vt:variant>
        <vt:i4>107</vt:i4>
      </vt:variant>
      <vt:variant>
        <vt:i4>0</vt:i4>
      </vt:variant>
      <vt:variant>
        <vt:i4>5</vt:i4>
      </vt:variant>
      <vt:variant>
        <vt:lpwstr/>
      </vt:variant>
      <vt:variant>
        <vt:lpwstr>_Toc274559224</vt:lpwstr>
      </vt:variant>
      <vt:variant>
        <vt:i4>1966129</vt:i4>
      </vt:variant>
      <vt:variant>
        <vt:i4>101</vt:i4>
      </vt:variant>
      <vt:variant>
        <vt:i4>0</vt:i4>
      </vt:variant>
      <vt:variant>
        <vt:i4>5</vt:i4>
      </vt:variant>
      <vt:variant>
        <vt:lpwstr/>
      </vt:variant>
      <vt:variant>
        <vt:lpwstr>_Toc274559223</vt:lpwstr>
      </vt:variant>
      <vt:variant>
        <vt:i4>1966129</vt:i4>
      </vt:variant>
      <vt:variant>
        <vt:i4>95</vt:i4>
      </vt:variant>
      <vt:variant>
        <vt:i4>0</vt:i4>
      </vt:variant>
      <vt:variant>
        <vt:i4>5</vt:i4>
      </vt:variant>
      <vt:variant>
        <vt:lpwstr/>
      </vt:variant>
      <vt:variant>
        <vt:lpwstr>_Toc274559222</vt:lpwstr>
      </vt:variant>
      <vt:variant>
        <vt:i4>1966129</vt:i4>
      </vt:variant>
      <vt:variant>
        <vt:i4>89</vt:i4>
      </vt:variant>
      <vt:variant>
        <vt:i4>0</vt:i4>
      </vt:variant>
      <vt:variant>
        <vt:i4>5</vt:i4>
      </vt:variant>
      <vt:variant>
        <vt:lpwstr/>
      </vt:variant>
      <vt:variant>
        <vt:lpwstr>_Toc274559221</vt:lpwstr>
      </vt:variant>
      <vt:variant>
        <vt:i4>1966129</vt:i4>
      </vt:variant>
      <vt:variant>
        <vt:i4>83</vt:i4>
      </vt:variant>
      <vt:variant>
        <vt:i4>0</vt:i4>
      </vt:variant>
      <vt:variant>
        <vt:i4>5</vt:i4>
      </vt:variant>
      <vt:variant>
        <vt:lpwstr/>
      </vt:variant>
      <vt:variant>
        <vt:lpwstr>_Toc274559220</vt:lpwstr>
      </vt:variant>
      <vt:variant>
        <vt:i4>1900593</vt:i4>
      </vt:variant>
      <vt:variant>
        <vt:i4>77</vt:i4>
      </vt:variant>
      <vt:variant>
        <vt:i4>0</vt:i4>
      </vt:variant>
      <vt:variant>
        <vt:i4>5</vt:i4>
      </vt:variant>
      <vt:variant>
        <vt:lpwstr/>
      </vt:variant>
      <vt:variant>
        <vt:lpwstr>_Toc274559219</vt:lpwstr>
      </vt:variant>
      <vt:variant>
        <vt:i4>1900593</vt:i4>
      </vt:variant>
      <vt:variant>
        <vt:i4>71</vt:i4>
      </vt:variant>
      <vt:variant>
        <vt:i4>0</vt:i4>
      </vt:variant>
      <vt:variant>
        <vt:i4>5</vt:i4>
      </vt:variant>
      <vt:variant>
        <vt:lpwstr/>
      </vt:variant>
      <vt:variant>
        <vt:lpwstr>_Toc274559218</vt:lpwstr>
      </vt:variant>
      <vt:variant>
        <vt:i4>1900593</vt:i4>
      </vt:variant>
      <vt:variant>
        <vt:i4>65</vt:i4>
      </vt:variant>
      <vt:variant>
        <vt:i4>0</vt:i4>
      </vt:variant>
      <vt:variant>
        <vt:i4>5</vt:i4>
      </vt:variant>
      <vt:variant>
        <vt:lpwstr/>
      </vt:variant>
      <vt:variant>
        <vt:lpwstr>_Toc274559217</vt:lpwstr>
      </vt:variant>
      <vt:variant>
        <vt:i4>1900593</vt:i4>
      </vt:variant>
      <vt:variant>
        <vt:i4>59</vt:i4>
      </vt:variant>
      <vt:variant>
        <vt:i4>0</vt:i4>
      </vt:variant>
      <vt:variant>
        <vt:i4>5</vt:i4>
      </vt:variant>
      <vt:variant>
        <vt:lpwstr/>
      </vt:variant>
      <vt:variant>
        <vt:lpwstr>_Toc274559216</vt:lpwstr>
      </vt:variant>
      <vt:variant>
        <vt:i4>1900593</vt:i4>
      </vt:variant>
      <vt:variant>
        <vt:i4>53</vt:i4>
      </vt:variant>
      <vt:variant>
        <vt:i4>0</vt:i4>
      </vt:variant>
      <vt:variant>
        <vt:i4>5</vt:i4>
      </vt:variant>
      <vt:variant>
        <vt:lpwstr/>
      </vt:variant>
      <vt:variant>
        <vt:lpwstr>_Toc274559215</vt:lpwstr>
      </vt:variant>
      <vt:variant>
        <vt:i4>1900593</vt:i4>
      </vt:variant>
      <vt:variant>
        <vt:i4>47</vt:i4>
      </vt:variant>
      <vt:variant>
        <vt:i4>0</vt:i4>
      </vt:variant>
      <vt:variant>
        <vt:i4>5</vt:i4>
      </vt:variant>
      <vt:variant>
        <vt:lpwstr/>
      </vt:variant>
      <vt:variant>
        <vt:lpwstr>_Toc274559214</vt:lpwstr>
      </vt:variant>
      <vt:variant>
        <vt:i4>1900593</vt:i4>
      </vt:variant>
      <vt:variant>
        <vt:i4>41</vt:i4>
      </vt:variant>
      <vt:variant>
        <vt:i4>0</vt:i4>
      </vt:variant>
      <vt:variant>
        <vt:i4>5</vt:i4>
      </vt:variant>
      <vt:variant>
        <vt:lpwstr/>
      </vt:variant>
      <vt:variant>
        <vt:lpwstr>_Toc274559213</vt:lpwstr>
      </vt:variant>
      <vt:variant>
        <vt:i4>1900593</vt:i4>
      </vt:variant>
      <vt:variant>
        <vt:i4>35</vt:i4>
      </vt:variant>
      <vt:variant>
        <vt:i4>0</vt:i4>
      </vt:variant>
      <vt:variant>
        <vt:i4>5</vt:i4>
      </vt:variant>
      <vt:variant>
        <vt:lpwstr/>
      </vt:variant>
      <vt:variant>
        <vt:lpwstr>_Toc274559212</vt:lpwstr>
      </vt:variant>
      <vt:variant>
        <vt:i4>1900593</vt:i4>
      </vt:variant>
      <vt:variant>
        <vt:i4>29</vt:i4>
      </vt:variant>
      <vt:variant>
        <vt:i4>0</vt:i4>
      </vt:variant>
      <vt:variant>
        <vt:i4>5</vt:i4>
      </vt:variant>
      <vt:variant>
        <vt:lpwstr/>
      </vt:variant>
      <vt:variant>
        <vt:lpwstr>_Toc274559211</vt:lpwstr>
      </vt:variant>
      <vt:variant>
        <vt:i4>1900593</vt:i4>
      </vt:variant>
      <vt:variant>
        <vt:i4>23</vt:i4>
      </vt:variant>
      <vt:variant>
        <vt:i4>0</vt:i4>
      </vt:variant>
      <vt:variant>
        <vt:i4>5</vt:i4>
      </vt:variant>
      <vt:variant>
        <vt:lpwstr/>
      </vt:variant>
      <vt:variant>
        <vt:lpwstr>_Toc274559210</vt:lpwstr>
      </vt:variant>
      <vt:variant>
        <vt:i4>1835057</vt:i4>
      </vt:variant>
      <vt:variant>
        <vt:i4>17</vt:i4>
      </vt:variant>
      <vt:variant>
        <vt:i4>0</vt:i4>
      </vt:variant>
      <vt:variant>
        <vt:i4>5</vt:i4>
      </vt:variant>
      <vt:variant>
        <vt:lpwstr/>
      </vt:variant>
      <vt:variant>
        <vt:lpwstr>_Toc274559209</vt:lpwstr>
      </vt:variant>
      <vt:variant>
        <vt:i4>1835057</vt:i4>
      </vt:variant>
      <vt:variant>
        <vt:i4>11</vt:i4>
      </vt:variant>
      <vt:variant>
        <vt:i4>0</vt:i4>
      </vt:variant>
      <vt:variant>
        <vt:i4>5</vt:i4>
      </vt:variant>
      <vt:variant>
        <vt:lpwstr/>
      </vt:variant>
      <vt:variant>
        <vt:lpwstr>_Toc274559208</vt:lpwstr>
      </vt:variant>
      <vt:variant>
        <vt:i4>1835057</vt:i4>
      </vt:variant>
      <vt:variant>
        <vt:i4>5</vt:i4>
      </vt:variant>
      <vt:variant>
        <vt:i4>0</vt:i4>
      </vt:variant>
      <vt:variant>
        <vt:i4>5</vt:i4>
      </vt:variant>
      <vt:variant>
        <vt:lpwstr/>
      </vt:variant>
      <vt:variant>
        <vt:lpwstr>_Toc274559207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To/Till (tjänsteställebeteckning namn)</dc:title>
  <dc:subject/>
  <dc:creator>sssxma</dc:creator>
  <cp:keywords/>
  <dc:description/>
  <cp:lastModifiedBy>Lundkvist Åsa</cp:lastModifiedBy>
  <cp:revision>2</cp:revision>
  <cp:lastPrinted>2010-05-24T11:32:00Z</cp:lastPrinted>
  <dcterms:created xsi:type="dcterms:W3CDTF">2019-12-09T08:00:00Z</dcterms:created>
  <dcterms:modified xsi:type="dcterms:W3CDTF">2019-12-09T08:00:00Z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pl_Template Name:">
    <vt:lpwstr>General template STD</vt:lpwstr>
  </property>
  <property fmtid="{D5CDD505-2E9C-101B-9397-08002B2CF9AE}" pid="3" name="Tmpl_Template No.:">
    <vt:lpwstr>STD10000-24</vt:lpwstr>
  </property>
  <property fmtid="{D5CDD505-2E9C-101B-9397-08002B2CF9AE}" pid="4" name="Tmpl_Owner:">
    <vt:lpwstr>DynaMate/Q</vt:lpwstr>
  </property>
  <property fmtid="{D5CDD505-2E9C-101B-9397-08002B2CF9AE}" pid="5" name="Tmpl_Contact Org:">
    <vt:lpwstr>DynaMate/Q</vt:lpwstr>
  </property>
  <property fmtid="{D5CDD505-2E9C-101B-9397-08002B2CF9AE}" pid="6" name="Tmpl_Contact Person:">
    <vt:lpwstr>SSSNOL, Birgitta Noelle</vt:lpwstr>
  </property>
  <property fmtid="{D5CDD505-2E9C-101B-9397-08002B2CF9AE}" pid="7" name="Tmpl_Category:">
    <vt:lpwstr>N</vt:lpwstr>
  </property>
  <property fmtid="{D5CDD505-2E9C-101B-9397-08002B2CF9AE}" pid="8" name="Tmpl_Edition:">
    <vt:lpwstr>1.0</vt:lpwstr>
  </property>
  <property fmtid="{D5CDD505-2E9C-101B-9397-08002B2CF9AE}" pid="9" name="Tmpl_Edition Date:">
    <vt:lpwstr>2007-11-22</vt:lpwstr>
  </property>
  <property fmtid="{D5CDD505-2E9C-101B-9397-08002B2CF9AE}" pid="10" name="MSIP_Label_a7f2ec83-e677-438d-afb7-4c7c0dbc872b_Enabled">
    <vt:lpwstr>True</vt:lpwstr>
  </property>
  <property fmtid="{D5CDD505-2E9C-101B-9397-08002B2CF9AE}" pid="11" name="MSIP_Label_a7f2ec83-e677-438d-afb7-4c7c0dbc872b_SiteId">
    <vt:lpwstr>3bc062e4-ac9d-4c17-b4dd-3aad637ff1ac</vt:lpwstr>
  </property>
  <property fmtid="{D5CDD505-2E9C-101B-9397-08002B2CF9AE}" pid="12" name="MSIP_Label_a7f2ec83-e677-438d-afb7-4c7c0dbc872b_Owner">
    <vt:lpwstr>asa.lundkvist@scania.com</vt:lpwstr>
  </property>
  <property fmtid="{D5CDD505-2E9C-101B-9397-08002B2CF9AE}" pid="13" name="MSIP_Label_a7f2ec83-e677-438d-afb7-4c7c0dbc872b_SetDate">
    <vt:lpwstr>2019-12-09T07:59:58.8305329Z</vt:lpwstr>
  </property>
  <property fmtid="{D5CDD505-2E9C-101B-9397-08002B2CF9AE}" pid="14" name="MSIP_Label_a7f2ec83-e677-438d-afb7-4c7c0dbc872b_Name">
    <vt:lpwstr>Internal</vt:lpwstr>
  </property>
  <property fmtid="{D5CDD505-2E9C-101B-9397-08002B2CF9AE}" pid="15" name="MSIP_Label_a7f2ec83-e677-438d-afb7-4c7c0dbc872b_Application">
    <vt:lpwstr>Microsoft Azure Information Protection</vt:lpwstr>
  </property>
  <property fmtid="{D5CDD505-2E9C-101B-9397-08002B2CF9AE}" pid="16" name="MSIP_Label_a7f2ec83-e677-438d-afb7-4c7c0dbc872b_Extended_MSFT_Method">
    <vt:lpwstr>Automatic</vt:lpwstr>
  </property>
  <property fmtid="{D5CDD505-2E9C-101B-9397-08002B2CF9AE}" pid="17" name="Sensitivity">
    <vt:lpwstr>Internal</vt:lpwstr>
  </property>
</Properties>
</file>